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049404" w14:textId="77777777" w:rsidR="00EC1077" w:rsidRPr="005F6850" w:rsidRDefault="00EC1077" w:rsidP="003E351C">
      <w:pPr>
        <w:jc w:val="both"/>
        <w:rPr>
          <w:rFonts w:cstheme="minorHAnsi"/>
          <w:b/>
          <w:bCs/>
          <w:sz w:val="24"/>
          <w:szCs w:val="24"/>
        </w:rPr>
      </w:pPr>
      <w:bookmarkStart w:id="0" w:name="_Hlk516393792"/>
      <w:bookmarkStart w:id="1" w:name="_GoBack"/>
      <w:bookmarkEnd w:id="1"/>
    </w:p>
    <w:p w14:paraId="6AAF24C8" w14:textId="77777777" w:rsidR="0068026D" w:rsidRPr="005F6850" w:rsidRDefault="0068026D" w:rsidP="003E351C">
      <w:pPr>
        <w:jc w:val="both"/>
        <w:rPr>
          <w:rFonts w:cstheme="minorHAnsi"/>
          <w:b/>
          <w:bCs/>
          <w:sz w:val="24"/>
          <w:szCs w:val="24"/>
        </w:rPr>
      </w:pPr>
    </w:p>
    <w:p w14:paraId="5C2309DC" w14:textId="77777777" w:rsidR="00EC1077" w:rsidRPr="005F6850" w:rsidRDefault="00EC1077" w:rsidP="003E351C">
      <w:pPr>
        <w:jc w:val="both"/>
        <w:rPr>
          <w:rFonts w:cstheme="minorHAnsi"/>
          <w:b/>
          <w:bCs/>
          <w:sz w:val="24"/>
          <w:szCs w:val="24"/>
        </w:rPr>
      </w:pPr>
    </w:p>
    <w:p w14:paraId="473E2AC4" w14:textId="77777777" w:rsidR="006117C0" w:rsidRPr="005F6850" w:rsidRDefault="006117C0" w:rsidP="003E351C">
      <w:pPr>
        <w:jc w:val="both"/>
        <w:rPr>
          <w:rFonts w:cstheme="minorHAnsi"/>
          <w:b/>
          <w:bCs/>
          <w:sz w:val="24"/>
          <w:szCs w:val="24"/>
        </w:rPr>
      </w:pPr>
    </w:p>
    <w:p w14:paraId="36FB85FC" w14:textId="77777777" w:rsidR="006117C0" w:rsidRPr="005F6850" w:rsidRDefault="006117C0" w:rsidP="003E351C">
      <w:pPr>
        <w:jc w:val="both"/>
        <w:rPr>
          <w:rFonts w:cstheme="minorHAnsi"/>
          <w:b/>
          <w:bCs/>
          <w:sz w:val="24"/>
          <w:szCs w:val="24"/>
        </w:rPr>
      </w:pPr>
    </w:p>
    <w:p w14:paraId="6A4FD3C9" w14:textId="77777777" w:rsidR="00EC1077" w:rsidRPr="005F6850" w:rsidRDefault="00EC1077" w:rsidP="003E351C">
      <w:pPr>
        <w:jc w:val="both"/>
        <w:rPr>
          <w:rFonts w:cstheme="minorHAnsi"/>
          <w:b/>
          <w:bCs/>
          <w:sz w:val="24"/>
          <w:szCs w:val="24"/>
        </w:rPr>
      </w:pPr>
    </w:p>
    <w:p w14:paraId="137CAB8D" w14:textId="1E9E2985" w:rsidR="00D91837" w:rsidRDefault="0056353A" w:rsidP="003E351C">
      <w:pPr>
        <w:pBdr>
          <w:bottom w:val="single" w:sz="18" w:space="1" w:color="FF0000"/>
        </w:pBdr>
        <w:jc w:val="center"/>
        <w:rPr>
          <w:b/>
          <w:sz w:val="36"/>
          <w:szCs w:val="36"/>
        </w:rPr>
      </w:pPr>
      <w:r>
        <w:rPr>
          <w:b/>
          <w:sz w:val="36"/>
          <w:szCs w:val="36"/>
        </w:rPr>
        <w:t xml:space="preserve">Réponses à la </w:t>
      </w:r>
      <w:r w:rsidR="003E351C">
        <w:rPr>
          <w:b/>
          <w:sz w:val="36"/>
          <w:szCs w:val="36"/>
        </w:rPr>
        <w:t>CGSP</w:t>
      </w:r>
    </w:p>
    <w:p w14:paraId="34ABA1EB" w14:textId="61C3F61A" w:rsidR="00662C10" w:rsidRPr="005F6850" w:rsidRDefault="00662C10" w:rsidP="003E351C">
      <w:pPr>
        <w:pBdr>
          <w:bottom w:val="single" w:sz="18" w:space="1" w:color="FF0000"/>
        </w:pBdr>
        <w:jc w:val="center"/>
        <w:rPr>
          <w:b/>
          <w:sz w:val="36"/>
          <w:szCs w:val="36"/>
        </w:rPr>
      </w:pPr>
      <w:r>
        <w:rPr>
          <w:b/>
          <w:sz w:val="36"/>
          <w:szCs w:val="36"/>
        </w:rPr>
        <w:t>Woluwe</w:t>
      </w:r>
      <w:r w:rsidR="002844C4">
        <w:rPr>
          <w:b/>
          <w:sz w:val="36"/>
          <w:szCs w:val="36"/>
        </w:rPr>
        <w:t>-</w:t>
      </w:r>
      <w:r>
        <w:rPr>
          <w:b/>
          <w:sz w:val="36"/>
          <w:szCs w:val="36"/>
        </w:rPr>
        <w:t xml:space="preserve"> Saint – Pierre </w:t>
      </w:r>
    </w:p>
    <w:p w14:paraId="30CDF86C" w14:textId="4C9EEBF1" w:rsidR="0068026D" w:rsidRPr="005F6850" w:rsidRDefault="0068026D" w:rsidP="003E351C">
      <w:pPr>
        <w:jc w:val="both"/>
        <w:rPr>
          <w:sz w:val="34"/>
          <w:szCs w:val="34"/>
        </w:rPr>
      </w:pPr>
    </w:p>
    <w:p w14:paraId="68C0038D" w14:textId="07CE5784" w:rsidR="003E351C" w:rsidRPr="003E351C" w:rsidRDefault="00CA5B50" w:rsidP="003E351C">
      <w:pPr>
        <w:jc w:val="both"/>
        <w:rPr>
          <w:sz w:val="34"/>
          <w:szCs w:val="34"/>
        </w:rPr>
      </w:pPr>
      <w:r>
        <w:rPr>
          <w:noProof/>
          <w:sz w:val="34"/>
          <w:szCs w:val="34"/>
        </w:rPr>
        <mc:AlternateContent>
          <mc:Choice Requires="wpg">
            <w:drawing>
              <wp:anchor distT="0" distB="0" distL="114300" distR="114300" simplePos="0" relativeHeight="251661312" behindDoc="0" locked="0" layoutInCell="1" allowOverlap="1" wp14:anchorId="58B3A349" wp14:editId="6E4CB922">
                <wp:simplePos x="0" y="0"/>
                <wp:positionH relativeFrom="margin">
                  <wp:posOffset>1088390</wp:posOffset>
                </wp:positionH>
                <wp:positionV relativeFrom="margin">
                  <wp:posOffset>3769995</wp:posOffset>
                </wp:positionV>
                <wp:extent cx="4044950" cy="977265"/>
                <wp:effectExtent l="0" t="0" r="0" b="0"/>
                <wp:wrapNone/>
                <wp:docPr id="9" name="Groupe 9"/>
                <wp:cNvGraphicFramePr/>
                <a:graphic xmlns:a="http://schemas.openxmlformats.org/drawingml/2006/main">
                  <a:graphicData uri="http://schemas.microsoft.com/office/word/2010/wordprocessingGroup">
                    <wpg:wgp>
                      <wpg:cNvGrpSpPr/>
                      <wpg:grpSpPr>
                        <a:xfrm>
                          <a:off x="0" y="0"/>
                          <a:ext cx="4044950" cy="977265"/>
                          <a:chOff x="0" y="0"/>
                          <a:chExt cx="4044977" cy="977616"/>
                        </a:xfrm>
                      </wpg:grpSpPr>
                      <pic:pic xmlns:pic="http://schemas.openxmlformats.org/drawingml/2006/picture">
                        <pic:nvPicPr>
                          <pic:cNvPr id="5" name="Imag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1342417" y="77821"/>
                            <a:ext cx="2702560" cy="899795"/>
                          </a:xfrm>
                          <a:prstGeom prst="rect">
                            <a:avLst/>
                          </a:prstGeom>
                        </pic:spPr>
                      </pic:pic>
                      <pic:pic xmlns:pic="http://schemas.openxmlformats.org/drawingml/2006/picture">
                        <pic:nvPicPr>
                          <pic:cNvPr id="7" name="Imag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928370" cy="899795"/>
                          </a:xfrm>
                          <a:prstGeom prst="rect">
                            <a:avLst/>
                          </a:prstGeom>
                        </pic:spPr>
                      </pic:pic>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w:pict>
              <v:group w14:anchorId="4BEEBC07" id="Groupe 9" o:spid="_x0000_s1026" style="position:absolute;margin-left:85.7pt;margin-top:296.85pt;width:318.5pt;height:76.95pt;z-index:251661312;mso-position-horizontal-relative:margin;mso-position-vertical-relative:margin;mso-width-relative:margin;mso-height-relative:margin" coordsize="40449,9776"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HL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BLAAAAAEAAgEsAAAAAQACOEJJTQQmAAAA&#10;AAAOAAAAAAAAAAAAAD+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PRAAAAAFJn&#10;aHRsb25nAAAD7Q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AI4QklNBAwAAAAAFu0AAAABAAAAoAAAAJwAAAHgAAEkgAAAFtEAGAAB/9j/7QAMQWRvYmVfQ00A&#10;Av/uAA5BZG9iZQBkgAAAAAH/2wCEAAwICAgJCAwJCQwRCwoLERUPDAwPFRgTExUTExgRDAwMDAwM&#10;EQwMDAwMDAwMDAwMDAwMDAwMDAwMDAwMDAwMDAwBDQsLDQ4NEA4OEBQODg4UFA4ODg4UEQwMDAwM&#10;EREMDAwMDAwRDAwMDAwMDAwMDAwMDAwMDAwMDAwMDAwMDAwMDP/AABEIAJw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gJCgsMDQ4PEBESExQV&#10;FhcYGBkaGxwdHh8gISIjJCUmJygpKisrLC0uLzAxMjM0NTY3ODk6Ozw9Pj9AQUJDREVGR0hJSktM&#10;TU5PUFBRUlNUVVZXWFlaW1xdXl9gYWJjZGVmZ2hpamtsbW5vcHFyc3R1dnd4eXp7fH1+f4CBgoOE&#10;hoeIiYqLjI2Oj5CRkpOUlZaXmJmam5ydnp+goaKjpKWmp6ipqqusra6vsLGys7S2t7i5uru8vb6/&#10;wMHCw8TFxsfIycrLzM3Oz9DR0tPU1tfY2drb3N3e3+Dh4uPk5ebn6Onq6+zt7u/w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YGRobHB0eHyAhIiMkJSYnKCkq&#10;KyssLS4vMDEyMzQ1Njc4OTo7PD0+P0BBQkNERUZHSElKS0xNTk9QUFFSU1RVVldYWVpbXF1eX2Bh&#10;YmNkZWZnaGlqa2xtbm9wcXJzdHV2d3h5ent8fX5/gIGCg4SGh4iJiouMjY6PkJGSk5SVlpeYmZqb&#10;nJ2en6ChoqOkpaanqKmqq6ytrq+wsbKztLa3uLm6u7y9vr/AwcLDxMXGx8jJysvMzc7P0NHS09TW&#10;19jZ2tvc3d7f4OHi4+Tl5ufo6err7O3u7/D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3424;top:778;width:27025;height:8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">
                  <v:imagedata r:id="rId10" o:title=""/>
                </v:shape>
                <v:shape id="Image 7" o:spid="_x0000_s1028" type="#_x0000_t75" style="position:absolute;width:9283;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">
                  <v:imagedata r:id="rId11" o:title=""/>
                </v:shape>
                <w10:wrap anchorx="margin" anchory="margin"/>
              </v:group>
            </w:pict>
          </mc:Fallback>
        </mc:AlternateContent>
      </w:r>
      <w:r w:rsidR="00EC1077" w:rsidRPr="005F6850">
        <w:rPr>
          <w:sz w:val="34"/>
          <w:szCs w:val="34"/>
        </w:rPr>
        <w:br w:type="page"/>
      </w:r>
      <w:bookmarkEnd w:id="0"/>
    </w:p>
    <w:p w14:paraId="29551A88" w14:textId="77777777" w:rsidR="003E351C" w:rsidRDefault="003E351C" w:rsidP="003E351C">
      <w:pPr>
        <w:jc w:val="both"/>
        <w:rPr>
          <w:b/>
          <w:u w:val="single"/>
        </w:rPr>
      </w:pPr>
      <w:r>
        <w:rPr>
          <w:b/>
          <w:u w:val="single"/>
        </w:rPr>
        <w:lastRenderedPageBreak/>
        <w:t>A. PERSONNEL</w:t>
      </w:r>
    </w:p>
    <w:p w14:paraId="40E792DF" w14:textId="77777777" w:rsidR="003E351C" w:rsidRDefault="003E351C" w:rsidP="004A6C91">
      <w:pPr>
        <w:spacing w:line="240" w:lineRule="auto"/>
        <w:jc w:val="both"/>
      </w:pPr>
      <w:r>
        <w:rPr>
          <w:u w:val="single"/>
        </w:rPr>
        <w:t xml:space="preserve">1. </w:t>
      </w:r>
      <w:r w:rsidRPr="0057361F">
        <w:rPr>
          <w:u w:val="single"/>
        </w:rPr>
        <w:t>Statutarisation</w:t>
      </w:r>
      <w:r>
        <w:t xml:space="preserve"> : </w:t>
      </w:r>
    </w:p>
    <w:p w14:paraId="0EFA4916" w14:textId="77777777" w:rsidR="003E351C" w:rsidRDefault="003E351C" w:rsidP="004A6C91">
      <w:pPr>
        <w:spacing w:line="240" w:lineRule="auto"/>
        <w:jc w:val="both"/>
      </w:pPr>
      <w:r>
        <w:t>Vous n’ignorez pas que pour la CGSP la statutarisation doit rester la norme au sein des services publics, patrimoines communs à tous les citoyens.</w:t>
      </w:r>
    </w:p>
    <w:p w14:paraId="32D27CD4" w14:textId="77777777" w:rsidR="003E351C" w:rsidRDefault="003E351C" w:rsidP="004A6C91">
      <w:pPr>
        <w:spacing w:line="240" w:lineRule="auto"/>
        <w:jc w:val="both"/>
      </w:pPr>
      <w:r>
        <w:t xml:space="preserve">Hélas nous constatons que souvent ce sont les plus bas niveaux (personnel d’entretien) et les fonctions occupées majoritairement par des femmes (puéricultrices, accueillantes d’enfants, personnel soignant dans les MR/MRS) qui n’ont pas accès aux examens de recrutement, </w:t>
      </w:r>
    </w:p>
    <w:p w14:paraId="791D4C11" w14:textId="2B55B7E8" w:rsidR="00BB72B6" w:rsidRPr="003A414D" w:rsidRDefault="003E351C" w:rsidP="004A6C91">
      <w:pPr>
        <w:spacing w:line="240" w:lineRule="auto"/>
        <w:jc w:val="both"/>
      </w:pPr>
      <w:r w:rsidRPr="0057361F">
        <w:rPr>
          <w:i/>
        </w:rPr>
        <w:t>Pourriez-vous nous développer votre politique à ce sujet</w:t>
      </w:r>
      <w:r>
        <w:t> ?</w:t>
      </w:r>
    </w:p>
    <w:p w14:paraId="37586D38" w14:textId="77777777" w:rsidR="00611A25" w:rsidRDefault="00611A25" w:rsidP="004A6C91">
      <w:pPr>
        <w:spacing w:line="240" w:lineRule="auto"/>
        <w:jc w:val="both"/>
        <w:rPr>
          <w:i/>
          <w:color w:val="7030A0"/>
        </w:rPr>
      </w:pPr>
    </w:p>
    <w:p w14:paraId="0C77AB33" w14:textId="27A1265D" w:rsidR="00BB72B6" w:rsidRPr="00DC2A00" w:rsidRDefault="00BB72B6" w:rsidP="004A6C91">
      <w:pPr>
        <w:spacing w:line="240" w:lineRule="auto"/>
        <w:jc w:val="both"/>
        <w:rPr>
          <w:i/>
          <w:color w:val="7030A0"/>
        </w:rPr>
      </w:pPr>
      <w:r w:rsidRPr="00DC2A00">
        <w:rPr>
          <w:i/>
          <w:color w:val="7030A0"/>
        </w:rPr>
        <w:t>Dans le droit fil des engagements du PS , nous sommes totalement en faveur de la défense , du maintien du système de recrutement statutaire .</w:t>
      </w:r>
      <w:r w:rsidR="00611A25">
        <w:rPr>
          <w:i/>
          <w:color w:val="7030A0"/>
        </w:rPr>
        <w:t xml:space="preserve"> </w:t>
      </w:r>
      <w:r w:rsidRPr="00DC2A00">
        <w:rPr>
          <w:i/>
          <w:color w:val="7030A0"/>
        </w:rPr>
        <w:t>C’est le système qui permet de garantir la pérénité des services publics y compris les services communaux .  Il est d’autant plus important à ce niveau parce qu’il est le plus proche des citoyens pour une panoplie de formaltés relatives à l’ Etat civil ( de la naissance à la mort ), au logement , à la mobilité , à l’emploi , aux activits sportives , entrepreneuriales,….</w:t>
      </w:r>
    </w:p>
    <w:p w14:paraId="7EF76B12" w14:textId="5B8F4756" w:rsidR="00BB72B6" w:rsidRPr="00DC2A00" w:rsidRDefault="00BB72B6" w:rsidP="003A414D">
      <w:pPr>
        <w:spacing w:line="240" w:lineRule="auto"/>
        <w:jc w:val="both"/>
        <w:rPr>
          <w:i/>
          <w:color w:val="7030A0"/>
        </w:rPr>
      </w:pPr>
      <w:r w:rsidRPr="00DC2A00">
        <w:rPr>
          <w:i/>
          <w:color w:val="7030A0"/>
        </w:rPr>
        <w:t xml:space="preserve">Il permet aussi de garantir la stabilité de l’emploi </w:t>
      </w:r>
      <w:r w:rsidR="0013489C" w:rsidRPr="00DC2A00">
        <w:rPr>
          <w:i/>
          <w:color w:val="7030A0"/>
        </w:rPr>
        <w:t>des agents communaux et donc leur investissement propre dans leur mission d’intérêt général, leur neutralité à l’égard de l’autorité politique , leur indépendance à l’égard des pressions éventuelles</w:t>
      </w:r>
      <w:r w:rsidR="00704A3D" w:rsidRPr="00DC2A00">
        <w:rPr>
          <w:i/>
          <w:color w:val="7030A0"/>
        </w:rPr>
        <w:t>.</w:t>
      </w:r>
      <w:r w:rsidR="0013489C" w:rsidRPr="00DC2A00">
        <w:rPr>
          <w:i/>
          <w:color w:val="7030A0"/>
        </w:rPr>
        <w:t xml:space="preserve"> </w:t>
      </w:r>
    </w:p>
    <w:p w14:paraId="389DCD31" w14:textId="5C83DAAC" w:rsidR="0013489C" w:rsidRPr="00DC2A00" w:rsidRDefault="0013489C" w:rsidP="004A6C91">
      <w:pPr>
        <w:spacing w:line="240" w:lineRule="auto"/>
        <w:jc w:val="both"/>
        <w:rPr>
          <w:i/>
          <w:color w:val="7030A0"/>
        </w:rPr>
      </w:pPr>
      <w:r w:rsidRPr="00DC2A00">
        <w:rPr>
          <w:i/>
          <w:color w:val="7030A0"/>
        </w:rPr>
        <w:t>Les exemples ne manquent pas qui démontrent que l’ externalisation des services publics coûte toujours plus che</w:t>
      </w:r>
      <w:r w:rsidR="003A414D" w:rsidRPr="00DC2A00">
        <w:rPr>
          <w:i/>
          <w:color w:val="7030A0"/>
        </w:rPr>
        <w:t>r</w:t>
      </w:r>
      <w:r w:rsidRPr="00DC2A00">
        <w:rPr>
          <w:i/>
          <w:color w:val="7030A0"/>
        </w:rPr>
        <w:t xml:space="preserve">s et rend le service lui-même plus aléatoire au détriment des usagers. </w:t>
      </w:r>
      <w:r w:rsidR="003A414D" w:rsidRPr="00DC2A00">
        <w:rPr>
          <w:i/>
          <w:color w:val="7030A0"/>
        </w:rPr>
        <w:t>La privatisation de certaines tâches communes à toutes les administrations nécessite en effet des procédures de marché publics , même simplifiée, le contrôle du respect des  clauses , des conditions de travail  surtout</w:t>
      </w:r>
      <w:r w:rsidR="00704A3D" w:rsidRPr="00DC2A00">
        <w:rPr>
          <w:i/>
          <w:color w:val="7030A0"/>
        </w:rPr>
        <w:t>,</w:t>
      </w:r>
      <w:r w:rsidR="003A414D" w:rsidRPr="00DC2A00">
        <w:rPr>
          <w:i/>
          <w:color w:val="7030A0"/>
        </w:rPr>
        <w:t xml:space="preserve"> ne met pas à l’abri d’une cessation d’activité de la part des entreprises fournisseuses de services . </w:t>
      </w:r>
    </w:p>
    <w:p w14:paraId="408BF115" w14:textId="69135317" w:rsidR="003A414D" w:rsidRPr="00DC2A00" w:rsidRDefault="003A414D" w:rsidP="004A6C91">
      <w:pPr>
        <w:spacing w:line="240" w:lineRule="auto"/>
        <w:jc w:val="both"/>
        <w:rPr>
          <w:i/>
          <w:color w:val="7030A0"/>
        </w:rPr>
      </w:pPr>
      <w:r w:rsidRPr="00DC2A00">
        <w:rPr>
          <w:i/>
          <w:color w:val="7030A0"/>
        </w:rPr>
        <w:t>En clair , en soutenant l’emploi statutataire , on ren</w:t>
      </w:r>
      <w:r w:rsidR="00DE51B9" w:rsidRPr="00DC2A00">
        <w:rPr>
          <w:i/>
          <w:color w:val="7030A0"/>
        </w:rPr>
        <w:t>force les conditions de travail de l’emploi salarié.</w:t>
      </w:r>
    </w:p>
    <w:p w14:paraId="6664F63E" w14:textId="6C497621" w:rsidR="003E351C" w:rsidRPr="00DC2A00" w:rsidRDefault="0013489C" w:rsidP="004A6C91">
      <w:pPr>
        <w:spacing w:line="240" w:lineRule="auto"/>
        <w:jc w:val="both"/>
        <w:rPr>
          <w:i/>
          <w:color w:val="7030A0"/>
        </w:rPr>
      </w:pPr>
      <w:r w:rsidRPr="00DC2A00">
        <w:rPr>
          <w:i/>
          <w:color w:val="7030A0"/>
        </w:rPr>
        <w:t xml:space="preserve">La commune de </w:t>
      </w:r>
      <w:r w:rsidR="003E351C" w:rsidRPr="00DC2A00">
        <w:rPr>
          <w:i/>
          <w:color w:val="7030A0"/>
        </w:rPr>
        <w:t>W</w:t>
      </w:r>
      <w:r w:rsidRPr="00DC2A00">
        <w:rPr>
          <w:i/>
          <w:color w:val="7030A0"/>
        </w:rPr>
        <w:t>oluwe saint Pierre</w:t>
      </w:r>
      <w:r w:rsidR="00C14101" w:rsidRPr="00DC2A00">
        <w:rPr>
          <w:i/>
          <w:color w:val="7030A0"/>
        </w:rPr>
        <w:t>, comptait</w:t>
      </w:r>
      <w:r w:rsidR="008560F5" w:rsidRPr="00DC2A00">
        <w:rPr>
          <w:i/>
          <w:color w:val="7030A0"/>
        </w:rPr>
        <w:t xml:space="preserve"> seulement 30</w:t>
      </w:r>
      <w:r w:rsidRPr="00DC2A00">
        <w:rPr>
          <w:i/>
          <w:color w:val="7030A0"/>
        </w:rPr>
        <w:t xml:space="preserve"> </w:t>
      </w:r>
      <w:r w:rsidR="003E351C" w:rsidRPr="00DC2A00">
        <w:rPr>
          <w:i/>
          <w:color w:val="7030A0"/>
        </w:rPr>
        <w:t>% de statutaires</w:t>
      </w:r>
      <w:r w:rsidR="00C14101" w:rsidRPr="00DC2A00">
        <w:rPr>
          <w:i/>
          <w:color w:val="7030A0"/>
        </w:rPr>
        <w:t xml:space="preserve"> dans le personnel de l’ administration centrale , hors le personnel des polices , CPAS et ASBL communales ( chiffres pour l’ann</w:t>
      </w:r>
      <w:r w:rsidR="00704A3D" w:rsidRPr="00DC2A00">
        <w:rPr>
          <w:i/>
          <w:color w:val="7030A0"/>
        </w:rPr>
        <w:t>é</w:t>
      </w:r>
      <w:r w:rsidR="00C14101" w:rsidRPr="00DC2A00">
        <w:rPr>
          <w:i/>
          <w:color w:val="7030A0"/>
        </w:rPr>
        <w:t>e 2016 ). Ce taux, en dessous de la moyenne des communes bruxelloise</w:t>
      </w:r>
      <w:r w:rsidR="00704A3D" w:rsidRPr="00DC2A00">
        <w:rPr>
          <w:i/>
          <w:color w:val="7030A0"/>
        </w:rPr>
        <w:t>s</w:t>
      </w:r>
      <w:r w:rsidR="00C14101" w:rsidRPr="00DC2A00">
        <w:rPr>
          <w:i/>
          <w:color w:val="7030A0"/>
        </w:rPr>
        <w:t xml:space="preserve">, est donc particulièrement préoccupant pour l’avenir des agents </w:t>
      </w:r>
      <w:r w:rsidR="00704A3D" w:rsidRPr="00DC2A00">
        <w:rPr>
          <w:i/>
          <w:color w:val="7030A0"/>
        </w:rPr>
        <w:t xml:space="preserve">et la continuité des politiques communales . </w:t>
      </w:r>
    </w:p>
    <w:p w14:paraId="0FF5D3E5" w14:textId="6EF75495" w:rsidR="00704A3D" w:rsidRPr="00DC2A00" w:rsidRDefault="00704A3D" w:rsidP="004A6C91">
      <w:pPr>
        <w:spacing w:line="240" w:lineRule="auto"/>
        <w:jc w:val="both"/>
        <w:rPr>
          <w:i/>
          <w:color w:val="7030A0"/>
        </w:rPr>
      </w:pPr>
      <w:r w:rsidRPr="00DC2A00">
        <w:rPr>
          <w:i/>
          <w:color w:val="7030A0"/>
        </w:rPr>
        <w:t>Notre commune emploie 24 % de niveau E et 23 % de niveau D. Or nous savons que l</w:t>
      </w:r>
      <w:r w:rsidR="003E351C" w:rsidRPr="00DC2A00">
        <w:rPr>
          <w:i/>
          <w:color w:val="7030A0"/>
        </w:rPr>
        <w:t xml:space="preserve">es </w:t>
      </w:r>
      <w:r w:rsidR="003A414D" w:rsidRPr="00DC2A00">
        <w:rPr>
          <w:i/>
          <w:color w:val="7030A0"/>
        </w:rPr>
        <w:t>emplois des</w:t>
      </w:r>
      <w:r w:rsidR="003E351C" w:rsidRPr="00DC2A00">
        <w:rPr>
          <w:i/>
          <w:color w:val="7030A0"/>
        </w:rPr>
        <w:t xml:space="preserve"> bas niveaux ont moins que les autres accès à des examens de recrutement</w:t>
      </w:r>
      <w:r w:rsidR="00DE51B9" w:rsidRPr="00DC2A00">
        <w:rPr>
          <w:i/>
          <w:color w:val="7030A0"/>
        </w:rPr>
        <w:t xml:space="preserve"> alors qu’ils représentent un apport sociétal </w:t>
      </w:r>
      <w:r w:rsidRPr="00DC2A00">
        <w:rPr>
          <w:i/>
          <w:color w:val="7030A0"/>
        </w:rPr>
        <w:t xml:space="preserve">important voire </w:t>
      </w:r>
      <w:r w:rsidR="00DE51B9" w:rsidRPr="00DC2A00">
        <w:rPr>
          <w:i/>
          <w:color w:val="7030A0"/>
        </w:rPr>
        <w:t>indispensable au bien être de nos habitants. C</w:t>
      </w:r>
      <w:r w:rsidR="003E351C" w:rsidRPr="00DC2A00">
        <w:rPr>
          <w:i/>
          <w:color w:val="7030A0"/>
        </w:rPr>
        <w:t xml:space="preserve">omme vous le </w:t>
      </w:r>
      <w:r w:rsidR="00DE51B9" w:rsidRPr="00DC2A00">
        <w:rPr>
          <w:i/>
          <w:color w:val="7030A0"/>
        </w:rPr>
        <w:t>soulignez</w:t>
      </w:r>
      <w:r w:rsidR="008E1C5B" w:rsidRPr="00DC2A00">
        <w:rPr>
          <w:i/>
          <w:color w:val="7030A0"/>
        </w:rPr>
        <w:t xml:space="preserve"> </w:t>
      </w:r>
      <w:r w:rsidR="003E351C" w:rsidRPr="00DC2A00">
        <w:rPr>
          <w:i/>
          <w:color w:val="7030A0"/>
        </w:rPr>
        <w:t>,</w:t>
      </w:r>
      <w:r w:rsidR="008E1C5B" w:rsidRPr="00DC2A00">
        <w:rPr>
          <w:i/>
          <w:color w:val="7030A0"/>
        </w:rPr>
        <w:t xml:space="preserve"> </w:t>
      </w:r>
      <w:r w:rsidR="00DE51B9" w:rsidRPr="00DC2A00">
        <w:rPr>
          <w:i/>
          <w:color w:val="7030A0"/>
        </w:rPr>
        <w:t>c</w:t>
      </w:r>
      <w:r w:rsidR="003E351C" w:rsidRPr="00DC2A00">
        <w:rPr>
          <w:i/>
          <w:color w:val="7030A0"/>
        </w:rPr>
        <w:t>es fonctions</w:t>
      </w:r>
      <w:r w:rsidR="00DE51B9" w:rsidRPr="00DC2A00">
        <w:rPr>
          <w:i/>
          <w:color w:val="7030A0"/>
        </w:rPr>
        <w:t xml:space="preserve"> </w:t>
      </w:r>
      <w:r w:rsidRPr="00DC2A00">
        <w:rPr>
          <w:i/>
          <w:color w:val="7030A0"/>
        </w:rPr>
        <w:t xml:space="preserve">qui </w:t>
      </w:r>
      <w:r w:rsidR="00DE51B9" w:rsidRPr="00DC2A00">
        <w:rPr>
          <w:i/>
          <w:color w:val="7030A0"/>
        </w:rPr>
        <w:t>contribuent à la santé des personnes âgées ,</w:t>
      </w:r>
      <w:r w:rsidRPr="00DC2A00">
        <w:rPr>
          <w:i/>
          <w:color w:val="7030A0"/>
        </w:rPr>
        <w:t>qui</w:t>
      </w:r>
      <w:r w:rsidR="00DE51B9" w:rsidRPr="00DC2A00">
        <w:rPr>
          <w:i/>
          <w:color w:val="7030A0"/>
        </w:rPr>
        <w:t xml:space="preserve"> permettent de lutter contre des maladies, </w:t>
      </w:r>
      <w:r w:rsidRPr="00DC2A00">
        <w:rPr>
          <w:i/>
          <w:color w:val="7030A0"/>
        </w:rPr>
        <w:t xml:space="preserve">d’offrir des </w:t>
      </w:r>
      <w:r w:rsidR="00DE51B9" w:rsidRPr="00DC2A00">
        <w:rPr>
          <w:i/>
          <w:color w:val="7030A0"/>
        </w:rPr>
        <w:t>gardes d</w:t>
      </w:r>
      <w:r w:rsidRPr="00DC2A00">
        <w:rPr>
          <w:i/>
          <w:color w:val="7030A0"/>
        </w:rPr>
        <w:t>’</w:t>
      </w:r>
      <w:r w:rsidR="00DE51B9" w:rsidRPr="00DC2A00">
        <w:rPr>
          <w:i/>
          <w:color w:val="7030A0"/>
        </w:rPr>
        <w:t>enfants en bas âges, des activit</w:t>
      </w:r>
      <w:r w:rsidR="00C14101" w:rsidRPr="00DC2A00">
        <w:rPr>
          <w:i/>
          <w:color w:val="7030A0"/>
        </w:rPr>
        <w:t>é</w:t>
      </w:r>
      <w:r w:rsidR="00DE51B9" w:rsidRPr="00DC2A00">
        <w:rPr>
          <w:i/>
          <w:color w:val="7030A0"/>
        </w:rPr>
        <w:t>s extra-scolaires , des écoles de dévoirs , etc sont occupées principalement par des femmes .</w:t>
      </w:r>
      <w:r w:rsidR="003E351C" w:rsidRPr="00DC2A00">
        <w:rPr>
          <w:i/>
          <w:color w:val="7030A0"/>
        </w:rPr>
        <w:t xml:space="preserve"> </w:t>
      </w:r>
      <w:r w:rsidR="00DE51B9" w:rsidRPr="00DC2A00">
        <w:rPr>
          <w:i/>
          <w:color w:val="7030A0"/>
        </w:rPr>
        <w:t xml:space="preserve"> </w:t>
      </w:r>
    </w:p>
    <w:p w14:paraId="4A479D43" w14:textId="3D2FF308" w:rsidR="003E351C" w:rsidRPr="00DC2A00" w:rsidRDefault="00DE51B9" w:rsidP="004A6C91">
      <w:pPr>
        <w:spacing w:line="240" w:lineRule="auto"/>
        <w:jc w:val="both"/>
        <w:rPr>
          <w:i/>
          <w:color w:val="7030A0"/>
        </w:rPr>
      </w:pPr>
      <w:r w:rsidRPr="00DC2A00">
        <w:rPr>
          <w:i/>
          <w:color w:val="7030A0"/>
        </w:rPr>
        <w:t xml:space="preserve"> N.B . L</w:t>
      </w:r>
      <w:r w:rsidR="003E351C" w:rsidRPr="00DC2A00">
        <w:rPr>
          <w:i/>
          <w:color w:val="7030A0"/>
        </w:rPr>
        <w:t>es statistiques</w:t>
      </w:r>
      <w:r w:rsidRPr="00DC2A00">
        <w:rPr>
          <w:i/>
          <w:color w:val="7030A0"/>
        </w:rPr>
        <w:t xml:space="preserve"> ( 201</w:t>
      </w:r>
      <w:r w:rsidR="00C14101" w:rsidRPr="00DC2A00">
        <w:rPr>
          <w:i/>
          <w:color w:val="7030A0"/>
        </w:rPr>
        <w:t>6</w:t>
      </w:r>
      <w:r w:rsidRPr="00DC2A00">
        <w:rPr>
          <w:i/>
          <w:color w:val="7030A0"/>
        </w:rPr>
        <w:t>) d</w:t>
      </w:r>
      <w:r w:rsidR="003E351C" w:rsidRPr="00DC2A00">
        <w:rPr>
          <w:i/>
          <w:color w:val="7030A0"/>
        </w:rPr>
        <w:t xml:space="preserve">es 19 communes de la Région de Bruxelles-Capitale, </w:t>
      </w:r>
      <w:r w:rsidR="00611A25">
        <w:rPr>
          <w:i/>
          <w:color w:val="7030A0"/>
        </w:rPr>
        <w:t>révèlent que l</w:t>
      </w:r>
      <w:r w:rsidR="003E351C" w:rsidRPr="00DC2A00">
        <w:rPr>
          <w:i/>
          <w:color w:val="7030A0"/>
        </w:rPr>
        <w:t xml:space="preserve">es femmes statutaires ne représentaient que 18% de l’effectif total (contre 21% pour les hommes) et les femmes contractuelles 36%. </w:t>
      </w:r>
    </w:p>
    <w:p w14:paraId="2C5A0FA5" w14:textId="43548E69" w:rsidR="003E351C" w:rsidRPr="00DC2A00" w:rsidRDefault="00DE51B9" w:rsidP="004A6C91">
      <w:pPr>
        <w:spacing w:line="240" w:lineRule="auto"/>
        <w:jc w:val="both"/>
        <w:rPr>
          <w:i/>
          <w:color w:val="7030A0"/>
        </w:rPr>
      </w:pPr>
      <w:r w:rsidRPr="00DC2A00">
        <w:rPr>
          <w:i/>
          <w:color w:val="7030A0"/>
        </w:rPr>
        <w:t xml:space="preserve">  Nous avons donc l’intention de </w:t>
      </w:r>
      <w:r w:rsidR="00C00FFB" w:rsidRPr="00DC2A00">
        <w:rPr>
          <w:i/>
          <w:color w:val="7030A0"/>
        </w:rPr>
        <w:t xml:space="preserve">redonner de l’ambition aux services publics assurés par la commune notamment en augmentant l’emploi statutaire par rapport à l’emploi salarié, en respectant des conditions </w:t>
      </w:r>
      <w:r w:rsidR="00C00FFB" w:rsidRPr="00DC2A00">
        <w:rPr>
          <w:i/>
          <w:color w:val="7030A0"/>
        </w:rPr>
        <w:lastRenderedPageBreak/>
        <w:t>de recrutement non discriminatoire,  en organisant des examens ouverts à toutes et tous, en réorganisant les services de maintenance, de nettoyage, de technique de spectacle,</w:t>
      </w:r>
      <w:r w:rsidR="00611A25">
        <w:rPr>
          <w:i/>
          <w:color w:val="7030A0"/>
        </w:rPr>
        <w:t xml:space="preserve"> etc.</w:t>
      </w:r>
      <w:r w:rsidR="00C00FFB" w:rsidRPr="00DC2A00">
        <w:rPr>
          <w:i/>
          <w:color w:val="7030A0"/>
        </w:rPr>
        <w:t xml:space="preserve"> afin de réinternal</w:t>
      </w:r>
      <w:r w:rsidR="00704A3D" w:rsidRPr="00DC2A00">
        <w:rPr>
          <w:i/>
          <w:color w:val="7030A0"/>
        </w:rPr>
        <w:t>i</w:t>
      </w:r>
      <w:r w:rsidR="00C00FFB" w:rsidRPr="00DC2A00">
        <w:rPr>
          <w:i/>
          <w:color w:val="7030A0"/>
        </w:rPr>
        <w:t xml:space="preserve">ser des tâches </w:t>
      </w:r>
      <w:r w:rsidR="00F117E9" w:rsidRPr="00DC2A00">
        <w:rPr>
          <w:i/>
          <w:color w:val="7030A0"/>
        </w:rPr>
        <w:t xml:space="preserve">effectuées actuellement </w:t>
      </w:r>
      <w:r w:rsidR="003E351C" w:rsidRPr="00DC2A00">
        <w:rPr>
          <w:i/>
          <w:color w:val="7030A0"/>
        </w:rPr>
        <w:t xml:space="preserve"> </w:t>
      </w:r>
      <w:r w:rsidR="00F117E9" w:rsidRPr="00DC2A00">
        <w:rPr>
          <w:i/>
          <w:color w:val="7030A0"/>
        </w:rPr>
        <w:t>par des services externes.</w:t>
      </w:r>
    </w:p>
    <w:p w14:paraId="0093CBAE" w14:textId="77777777" w:rsidR="00704A3D" w:rsidRPr="008E1C5B" w:rsidRDefault="00704A3D" w:rsidP="004A6C91">
      <w:pPr>
        <w:spacing w:line="240" w:lineRule="auto"/>
        <w:jc w:val="both"/>
        <w:rPr>
          <w:color w:val="FF0000"/>
        </w:rPr>
      </w:pPr>
    </w:p>
    <w:p w14:paraId="1616E836" w14:textId="77777777" w:rsidR="003E351C" w:rsidRDefault="003E351C" w:rsidP="004A6C91">
      <w:pPr>
        <w:spacing w:line="240" w:lineRule="auto"/>
        <w:jc w:val="both"/>
      </w:pPr>
      <w:r>
        <w:rPr>
          <w:u w:val="single"/>
        </w:rPr>
        <w:t xml:space="preserve">2. </w:t>
      </w:r>
      <w:r w:rsidRPr="00022863">
        <w:rPr>
          <w:u w:val="single"/>
        </w:rPr>
        <w:t>Contrats précaires</w:t>
      </w:r>
      <w:r>
        <w:t xml:space="preserve"> (Art. 60, horaires coupés, temps partiels etc…)</w:t>
      </w:r>
    </w:p>
    <w:p w14:paraId="07D72D19" w14:textId="77777777" w:rsidR="003E351C" w:rsidRDefault="003E351C" w:rsidP="004A6C91">
      <w:pPr>
        <w:spacing w:line="240" w:lineRule="auto"/>
        <w:jc w:val="both"/>
      </w:pPr>
      <w:r>
        <w:t>Nous voyons exploser le nombre de contrats précaires et leur lot de travailleurs pauvres.</w:t>
      </w:r>
    </w:p>
    <w:p w14:paraId="64E9C483" w14:textId="17F8B0E4" w:rsidR="003E351C" w:rsidRDefault="003E351C" w:rsidP="004A6C91">
      <w:pPr>
        <w:spacing w:line="240" w:lineRule="auto"/>
        <w:jc w:val="both"/>
        <w:rPr>
          <w:i/>
        </w:rPr>
      </w:pPr>
      <w:r w:rsidRPr="00022863">
        <w:rPr>
          <w:i/>
        </w:rPr>
        <w:t>Accepteriez-vous, si vous êtes élu</w:t>
      </w:r>
      <w:r>
        <w:rPr>
          <w:i/>
        </w:rPr>
        <w:t>.e</w:t>
      </w:r>
      <w:r w:rsidRPr="00022863">
        <w:rPr>
          <w:i/>
        </w:rPr>
        <w:t xml:space="preserve">, de mettre sur pied un groupe de travail avec les partenaires sociaux pour envisager </w:t>
      </w:r>
      <w:r>
        <w:rPr>
          <w:i/>
        </w:rPr>
        <w:t xml:space="preserve">un </w:t>
      </w:r>
      <w:r w:rsidRPr="00022863">
        <w:rPr>
          <w:i/>
        </w:rPr>
        <w:t xml:space="preserve">avenir </w:t>
      </w:r>
      <w:r>
        <w:rPr>
          <w:i/>
        </w:rPr>
        <w:t>pérenne pour l</w:t>
      </w:r>
      <w:r w:rsidRPr="00022863">
        <w:rPr>
          <w:i/>
        </w:rPr>
        <w:t>es travailleurs soumis à ce type de contrat </w:t>
      </w:r>
      <w:r>
        <w:rPr>
          <w:i/>
        </w:rPr>
        <w:t xml:space="preserve">dans votre commune / CPAS </w:t>
      </w:r>
      <w:r w:rsidRPr="00022863">
        <w:rPr>
          <w:i/>
        </w:rPr>
        <w:t>?</w:t>
      </w:r>
    </w:p>
    <w:p w14:paraId="3AA6DB0B" w14:textId="77777777" w:rsidR="00611A25" w:rsidRDefault="00611A25" w:rsidP="004A6C91">
      <w:pPr>
        <w:spacing w:line="240" w:lineRule="auto"/>
        <w:jc w:val="both"/>
        <w:rPr>
          <w:i/>
        </w:rPr>
      </w:pPr>
    </w:p>
    <w:p w14:paraId="7397DA81" w14:textId="49746E4F" w:rsidR="00F117E9" w:rsidRPr="00DC2A00" w:rsidRDefault="003E351C" w:rsidP="004A6C91">
      <w:pPr>
        <w:spacing w:line="240" w:lineRule="auto"/>
        <w:jc w:val="both"/>
        <w:rPr>
          <w:i/>
          <w:color w:val="7030A0"/>
        </w:rPr>
      </w:pPr>
      <w:r w:rsidRPr="00DC2A00">
        <w:rPr>
          <w:i/>
          <w:color w:val="7030A0"/>
        </w:rPr>
        <w:t>La</w:t>
      </w:r>
      <w:r w:rsidR="00F117E9" w:rsidRPr="00DC2A00">
        <w:rPr>
          <w:i/>
          <w:color w:val="7030A0"/>
        </w:rPr>
        <w:t xml:space="preserve"> Commune de Woluw</w:t>
      </w:r>
      <w:r w:rsidR="00632025" w:rsidRPr="00DC2A00">
        <w:rPr>
          <w:i/>
          <w:color w:val="7030A0"/>
        </w:rPr>
        <w:t>e</w:t>
      </w:r>
      <w:r w:rsidR="00F117E9" w:rsidRPr="00DC2A00">
        <w:rPr>
          <w:i/>
          <w:color w:val="7030A0"/>
        </w:rPr>
        <w:t>- Saint- Pierre occupe un certain nombre de travailleurs dans des emplois précaires</w:t>
      </w:r>
      <w:r w:rsidR="00704A3D" w:rsidRPr="00DC2A00">
        <w:rPr>
          <w:i/>
          <w:color w:val="7030A0"/>
        </w:rPr>
        <w:t xml:space="preserve"> dont les niveaux les plus bas </w:t>
      </w:r>
      <w:r w:rsidR="00B1664C" w:rsidRPr="00DC2A00">
        <w:rPr>
          <w:i/>
          <w:color w:val="7030A0"/>
        </w:rPr>
        <w:t xml:space="preserve">.  Cependant il n’y a que 11 % d’emplois subventionnés </w:t>
      </w:r>
    </w:p>
    <w:p w14:paraId="5B1BB3C0" w14:textId="77777777" w:rsidR="00632025" w:rsidRPr="00DC2A00" w:rsidRDefault="00F117E9" w:rsidP="004A6C91">
      <w:pPr>
        <w:spacing w:line="240" w:lineRule="auto"/>
        <w:jc w:val="both"/>
        <w:rPr>
          <w:i/>
          <w:color w:val="7030A0"/>
        </w:rPr>
      </w:pPr>
      <w:r w:rsidRPr="00DC2A00">
        <w:rPr>
          <w:i/>
          <w:color w:val="7030A0"/>
        </w:rPr>
        <w:t xml:space="preserve">A cet égard , nous chercherons à péréniser leurs contrats de travail </w:t>
      </w:r>
      <w:r w:rsidR="00632025" w:rsidRPr="00DC2A00">
        <w:rPr>
          <w:i/>
          <w:color w:val="7030A0"/>
        </w:rPr>
        <w:t xml:space="preserve">, à transformer un emploi précaire en emploi plus stable  </w:t>
      </w:r>
      <w:r w:rsidRPr="00DC2A00">
        <w:rPr>
          <w:i/>
          <w:color w:val="7030A0"/>
        </w:rPr>
        <w:t xml:space="preserve">et </w:t>
      </w:r>
      <w:r w:rsidR="00632025" w:rsidRPr="00DC2A00">
        <w:rPr>
          <w:i/>
          <w:color w:val="7030A0"/>
        </w:rPr>
        <w:t xml:space="preserve">parallèlement </w:t>
      </w:r>
      <w:r w:rsidRPr="00DC2A00">
        <w:rPr>
          <w:i/>
          <w:color w:val="7030A0"/>
        </w:rPr>
        <w:t>à améliorer le</w:t>
      </w:r>
      <w:r w:rsidR="00632025" w:rsidRPr="00DC2A00">
        <w:rPr>
          <w:i/>
          <w:color w:val="7030A0"/>
        </w:rPr>
        <w:t>ur</w:t>
      </w:r>
      <w:r w:rsidRPr="00DC2A00">
        <w:rPr>
          <w:i/>
          <w:color w:val="7030A0"/>
        </w:rPr>
        <w:t>s conditions</w:t>
      </w:r>
      <w:r w:rsidR="00632025" w:rsidRPr="00DC2A00">
        <w:rPr>
          <w:i/>
          <w:color w:val="7030A0"/>
        </w:rPr>
        <w:t xml:space="preserve"> de travail </w:t>
      </w:r>
      <w:r w:rsidRPr="00DC2A00">
        <w:rPr>
          <w:i/>
          <w:color w:val="7030A0"/>
        </w:rPr>
        <w:t xml:space="preserve"> </w:t>
      </w:r>
      <w:r w:rsidR="00632025" w:rsidRPr="00DC2A00">
        <w:rPr>
          <w:i/>
          <w:color w:val="7030A0"/>
        </w:rPr>
        <w:t>tant du point de vue horaires, rythmes, travail à domicile, santé et sécurité, formation professionnelle, aménagements raisonables  , ….</w:t>
      </w:r>
    </w:p>
    <w:p w14:paraId="5B4F18EE" w14:textId="38C69B7C" w:rsidR="00F117E9" w:rsidRPr="00DC2A00" w:rsidRDefault="00632025" w:rsidP="004A6C91">
      <w:pPr>
        <w:spacing w:line="240" w:lineRule="auto"/>
        <w:jc w:val="both"/>
        <w:rPr>
          <w:i/>
          <w:color w:val="7030A0"/>
        </w:rPr>
      </w:pPr>
      <w:r w:rsidRPr="00DC2A00">
        <w:rPr>
          <w:i/>
          <w:color w:val="7030A0"/>
        </w:rPr>
        <w:t>Dans cette perspective, i</w:t>
      </w:r>
      <w:r w:rsidR="00F117E9" w:rsidRPr="00DC2A00">
        <w:rPr>
          <w:i/>
          <w:color w:val="7030A0"/>
        </w:rPr>
        <w:t xml:space="preserve">l va de soi que la concertation sociale est indispensable non seulement avec le travailleur ou la travailleuse mais </w:t>
      </w:r>
      <w:r w:rsidR="008560F5" w:rsidRPr="00DC2A00">
        <w:rPr>
          <w:i/>
          <w:color w:val="7030A0"/>
        </w:rPr>
        <w:t xml:space="preserve">aussi  </w:t>
      </w:r>
      <w:r w:rsidR="00F117E9" w:rsidRPr="00DC2A00">
        <w:rPr>
          <w:i/>
          <w:color w:val="7030A0"/>
        </w:rPr>
        <w:t xml:space="preserve">avec les délégations syndicales présentes </w:t>
      </w:r>
      <w:r w:rsidR="003E351C" w:rsidRPr="00DC2A00">
        <w:rPr>
          <w:i/>
          <w:color w:val="7030A0"/>
        </w:rPr>
        <w:t xml:space="preserve"> </w:t>
      </w:r>
      <w:r w:rsidR="00F117E9" w:rsidRPr="00DC2A00">
        <w:rPr>
          <w:i/>
          <w:color w:val="7030A0"/>
        </w:rPr>
        <w:t xml:space="preserve">. </w:t>
      </w:r>
    </w:p>
    <w:p w14:paraId="56560FD6" w14:textId="77777777" w:rsidR="00632025" w:rsidRDefault="00632025" w:rsidP="004A6C91">
      <w:pPr>
        <w:spacing w:line="240" w:lineRule="auto"/>
        <w:jc w:val="both"/>
        <w:rPr>
          <w:i/>
          <w:color w:val="FF0000"/>
        </w:rPr>
      </w:pPr>
    </w:p>
    <w:p w14:paraId="466DD2A1" w14:textId="642764E2" w:rsidR="003E351C" w:rsidRDefault="003E351C" w:rsidP="004A6C91">
      <w:pPr>
        <w:spacing w:line="240" w:lineRule="auto"/>
        <w:jc w:val="both"/>
      </w:pPr>
      <w:r>
        <w:rPr>
          <w:u w:val="single"/>
        </w:rPr>
        <w:t xml:space="preserve">3. </w:t>
      </w:r>
      <w:r w:rsidRPr="0057361F">
        <w:rPr>
          <w:u w:val="single"/>
        </w:rPr>
        <w:t>Formations</w:t>
      </w:r>
      <w:r>
        <w:t> :</w:t>
      </w:r>
    </w:p>
    <w:p w14:paraId="7E364513" w14:textId="77777777" w:rsidR="003E351C" w:rsidRDefault="003E351C" w:rsidP="004A6C91">
      <w:pPr>
        <w:spacing w:line="240" w:lineRule="auto"/>
        <w:jc w:val="both"/>
      </w:pPr>
      <w:r w:rsidRPr="00266AAB">
        <w:t xml:space="preserve">Face à </w:t>
      </w:r>
      <w:r>
        <w:t>une digitalisation galopante</w:t>
      </w:r>
      <w:r w:rsidRPr="00266AAB">
        <w:t xml:space="preserve"> et au ris</w:t>
      </w:r>
      <w:r>
        <w:t>que de pertes d’emplois qui en découle, nous aimerions savoir :</w:t>
      </w:r>
    </w:p>
    <w:p w14:paraId="0304DAE6" w14:textId="77777777" w:rsidR="003E351C" w:rsidRDefault="003E351C" w:rsidP="004A6C91">
      <w:pPr>
        <w:spacing w:line="240" w:lineRule="auto"/>
        <w:jc w:val="both"/>
        <w:rPr>
          <w:i/>
        </w:rPr>
      </w:pPr>
      <w:r>
        <w:rPr>
          <w:i/>
        </w:rPr>
        <w:t>C</w:t>
      </w:r>
      <w:r w:rsidRPr="0057361F">
        <w:rPr>
          <w:i/>
        </w:rPr>
        <w:t>omment vous envisagez l’avenir du personnel, not</w:t>
      </w:r>
      <w:r>
        <w:rPr>
          <w:i/>
        </w:rPr>
        <w:t>amment en matière de formations (trajet de réintégration, aménagement de fin de carrière) ?</w:t>
      </w:r>
    </w:p>
    <w:p w14:paraId="5EEE9649" w14:textId="77777777" w:rsidR="00057724" w:rsidRDefault="00057724" w:rsidP="004A6C91">
      <w:pPr>
        <w:spacing w:line="240" w:lineRule="auto"/>
        <w:jc w:val="both"/>
        <w:rPr>
          <w:i/>
          <w:color w:val="FF0000"/>
        </w:rPr>
      </w:pPr>
    </w:p>
    <w:p w14:paraId="1A75A9BB" w14:textId="21DF3738" w:rsidR="00057724" w:rsidRPr="00DC2A00" w:rsidRDefault="00057724" w:rsidP="004A6C91">
      <w:pPr>
        <w:spacing w:line="240" w:lineRule="auto"/>
        <w:jc w:val="both"/>
        <w:rPr>
          <w:i/>
          <w:color w:val="7030A0"/>
        </w:rPr>
      </w:pPr>
      <w:r w:rsidRPr="00DC2A00">
        <w:rPr>
          <w:i/>
          <w:color w:val="7030A0"/>
        </w:rPr>
        <w:t>La « digital</w:t>
      </w:r>
      <w:r w:rsidR="00611A25">
        <w:rPr>
          <w:i/>
          <w:color w:val="7030A0"/>
        </w:rPr>
        <w:t>i</w:t>
      </w:r>
      <w:r w:rsidRPr="00DC2A00">
        <w:rPr>
          <w:i/>
          <w:color w:val="7030A0"/>
        </w:rPr>
        <w:t>sation » de la fonction publique est en marche depuis des décennies , progressivement  et représente une avancée pour la population . Les administrations communales ont accès aux principales  bases de données fédérales ( Registre national , Banque carrefour des entreprises ,  Banque carrefour de la sécurité sociale , Banque carredour des véhicules,</w:t>
      </w:r>
      <w:r w:rsidR="00007463" w:rsidRPr="00DC2A00">
        <w:rPr>
          <w:i/>
          <w:color w:val="7030A0"/>
        </w:rPr>
        <w:t xml:space="preserve"> d’ E procurement , </w:t>
      </w:r>
      <w:r w:rsidRPr="00DC2A00">
        <w:rPr>
          <w:i/>
          <w:color w:val="7030A0"/>
        </w:rPr>
        <w:t xml:space="preserve"> ….) </w:t>
      </w:r>
      <w:r w:rsidR="00AB0DF6" w:rsidRPr="00DC2A00">
        <w:rPr>
          <w:i/>
          <w:color w:val="7030A0"/>
        </w:rPr>
        <w:t xml:space="preserve">. </w:t>
      </w:r>
      <w:r w:rsidRPr="00DC2A00">
        <w:rPr>
          <w:i/>
          <w:color w:val="7030A0"/>
        </w:rPr>
        <w:t xml:space="preserve"> Ces accès , sécurisés, offrent la garantie de l’ excatitude des données consultées , </w:t>
      </w:r>
      <w:r w:rsidR="00007463" w:rsidRPr="00DC2A00">
        <w:rPr>
          <w:i/>
          <w:color w:val="7030A0"/>
        </w:rPr>
        <w:t>à tout moment , et autant de fois qu’il est nécessaire pour le traitement de dossiers . IIs constituent une facilité et un gain de temps pour l’agent et le</w:t>
      </w:r>
      <w:r w:rsidR="00F06C18" w:rsidRPr="00DC2A00">
        <w:rPr>
          <w:i/>
          <w:color w:val="7030A0"/>
        </w:rPr>
        <w:t>s</w:t>
      </w:r>
      <w:r w:rsidR="00007463" w:rsidRPr="00DC2A00">
        <w:rPr>
          <w:i/>
          <w:color w:val="7030A0"/>
        </w:rPr>
        <w:t xml:space="preserve"> citoyen</w:t>
      </w:r>
      <w:r w:rsidR="00F06C18" w:rsidRPr="00DC2A00">
        <w:rPr>
          <w:i/>
          <w:color w:val="7030A0"/>
        </w:rPr>
        <w:t>s et les entreprises</w:t>
      </w:r>
      <w:r w:rsidR="00007463" w:rsidRPr="00DC2A00">
        <w:rPr>
          <w:i/>
          <w:color w:val="7030A0"/>
        </w:rPr>
        <w:t xml:space="preserve"> .</w:t>
      </w:r>
      <w:r w:rsidR="00AB0DF6" w:rsidRPr="00DC2A00">
        <w:rPr>
          <w:i/>
          <w:color w:val="7030A0"/>
        </w:rPr>
        <w:t xml:space="preserve"> Les formalités obligatoires mises en ligne par les communes comme par les administrations fédérales et régionales permettent au moins une information rapide</w:t>
      </w:r>
      <w:r w:rsidR="00850E2C" w:rsidRPr="00DC2A00">
        <w:rPr>
          <w:i/>
          <w:color w:val="7030A0"/>
        </w:rPr>
        <w:t>. Les progr</w:t>
      </w:r>
      <w:r w:rsidR="00611A25">
        <w:rPr>
          <w:i/>
          <w:color w:val="7030A0"/>
        </w:rPr>
        <w:t>è</w:t>
      </w:r>
      <w:r w:rsidR="00850E2C" w:rsidRPr="00DC2A00">
        <w:rPr>
          <w:i/>
          <w:color w:val="7030A0"/>
        </w:rPr>
        <w:t xml:space="preserve">s notables de l’automatisation des droits grâce au réseau de la sécurité sociale représentent également </w:t>
      </w:r>
      <w:r w:rsidR="00AB0DF6" w:rsidRPr="00DC2A00">
        <w:rPr>
          <w:i/>
          <w:color w:val="7030A0"/>
        </w:rPr>
        <w:t xml:space="preserve"> </w:t>
      </w:r>
      <w:r w:rsidR="00850E2C" w:rsidRPr="00DC2A00">
        <w:rPr>
          <w:i/>
          <w:color w:val="7030A0"/>
        </w:rPr>
        <w:t>des avancées en faveur des assujettis à la sécurité sociale pour autant, évidemment,  qu’il respecte les règles de protecton des données personnelles.</w:t>
      </w:r>
    </w:p>
    <w:p w14:paraId="52228AB5" w14:textId="4AFC8293" w:rsidR="00AB0DF6" w:rsidRPr="00DC2A00" w:rsidRDefault="003E351C" w:rsidP="004A6C91">
      <w:pPr>
        <w:spacing w:line="240" w:lineRule="auto"/>
        <w:jc w:val="both"/>
        <w:rPr>
          <w:i/>
          <w:color w:val="7030A0"/>
        </w:rPr>
      </w:pPr>
      <w:r w:rsidRPr="00DC2A00">
        <w:rPr>
          <w:i/>
          <w:color w:val="7030A0"/>
        </w:rPr>
        <w:t>N</w:t>
      </w:r>
      <w:r w:rsidR="00AB0DF6" w:rsidRPr="00DC2A00">
        <w:rPr>
          <w:i/>
          <w:color w:val="7030A0"/>
        </w:rPr>
        <w:t xml:space="preserve">eanmoins , nous savons aussi que les citoyens (et les entreprises) souhaitent toujours bénéficier de guichets physiques qui permettent un réel rapport </w:t>
      </w:r>
      <w:r w:rsidR="007D2D1C" w:rsidRPr="00DC2A00">
        <w:rPr>
          <w:i/>
          <w:color w:val="7030A0"/>
        </w:rPr>
        <w:t xml:space="preserve">humain et </w:t>
      </w:r>
      <w:r w:rsidR="00AB0DF6" w:rsidRPr="00DC2A00">
        <w:rPr>
          <w:i/>
          <w:color w:val="7030A0"/>
        </w:rPr>
        <w:t xml:space="preserve">de dialogue </w:t>
      </w:r>
      <w:r w:rsidR="00850E2C" w:rsidRPr="00DC2A00">
        <w:rPr>
          <w:i/>
          <w:color w:val="7030A0"/>
        </w:rPr>
        <w:t>entre eux et ‘ l’ Etat’  ainsi qu’</w:t>
      </w:r>
      <w:r w:rsidR="00AB0DF6" w:rsidRPr="00DC2A00">
        <w:rPr>
          <w:i/>
          <w:color w:val="7030A0"/>
        </w:rPr>
        <w:t xml:space="preserve"> une plus grande efficacité des services au public.</w:t>
      </w:r>
    </w:p>
    <w:p w14:paraId="5F295848" w14:textId="594D9A93" w:rsidR="007D2D1C" w:rsidRPr="00DC2A00" w:rsidRDefault="007D2D1C" w:rsidP="004A6C91">
      <w:pPr>
        <w:spacing w:line="240" w:lineRule="auto"/>
        <w:jc w:val="both"/>
        <w:rPr>
          <w:i/>
          <w:color w:val="7030A0"/>
        </w:rPr>
      </w:pPr>
      <w:r w:rsidRPr="00DC2A00">
        <w:rPr>
          <w:i/>
          <w:color w:val="7030A0"/>
        </w:rPr>
        <w:t>D</w:t>
      </w:r>
      <w:r w:rsidR="00AB0DF6" w:rsidRPr="00DC2A00">
        <w:rPr>
          <w:i/>
          <w:color w:val="7030A0"/>
        </w:rPr>
        <w:t>’</w:t>
      </w:r>
      <w:r w:rsidRPr="00DC2A00">
        <w:rPr>
          <w:i/>
          <w:color w:val="7030A0"/>
        </w:rPr>
        <w:t>une</w:t>
      </w:r>
      <w:r w:rsidR="00AB0DF6" w:rsidRPr="00DC2A00">
        <w:rPr>
          <w:i/>
          <w:color w:val="7030A0"/>
        </w:rPr>
        <w:t xml:space="preserve"> part </w:t>
      </w:r>
      <w:r w:rsidRPr="00DC2A00">
        <w:rPr>
          <w:i/>
          <w:color w:val="7030A0"/>
        </w:rPr>
        <w:t>la fracture numérique ne permet pas de garantir à tous le même service et l’égalité de traitement face aux administrations. D’autre part , les usagers de certains services communaux et surtout des CPAS , sont moins armés pour affronter leurs obligations administratives et surtout bénéficier de leurs droits.</w:t>
      </w:r>
    </w:p>
    <w:p w14:paraId="59E753DA" w14:textId="4713231B" w:rsidR="00685A28" w:rsidRDefault="00850E2C" w:rsidP="004A6C91">
      <w:pPr>
        <w:spacing w:line="240" w:lineRule="auto"/>
        <w:jc w:val="both"/>
        <w:rPr>
          <w:i/>
          <w:color w:val="7030A0"/>
        </w:rPr>
      </w:pPr>
      <w:r w:rsidRPr="00DC2A00">
        <w:rPr>
          <w:i/>
          <w:color w:val="7030A0"/>
        </w:rPr>
        <w:t>IL n’est pas niable que la révolution numérique entraine déjà des conséquences sur l’emploi. La transformation des emplois constitue un défi sociétal qu’il faut relever notamment par des réorientations de l’éducation et des contenus de l’enseignement .</w:t>
      </w:r>
      <w:r w:rsidR="00B85881" w:rsidRPr="00DC2A00">
        <w:rPr>
          <w:i/>
          <w:color w:val="7030A0"/>
        </w:rPr>
        <w:t xml:space="preserve"> </w:t>
      </w:r>
      <w:r w:rsidRPr="00DC2A00">
        <w:rPr>
          <w:i/>
          <w:color w:val="7030A0"/>
        </w:rPr>
        <w:t xml:space="preserve">Lorsque les tâches s’infomatisent en cours de </w:t>
      </w:r>
      <w:r w:rsidR="00B85881" w:rsidRPr="00DC2A00">
        <w:rPr>
          <w:i/>
          <w:color w:val="7030A0"/>
        </w:rPr>
        <w:t>carrière</w:t>
      </w:r>
      <w:r w:rsidRPr="00DC2A00">
        <w:rPr>
          <w:i/>
          <w:color w:val="7030A0"/>
        </w:rPr>
        <w:t xml:space="preserve"> , il </w:t>
      </w:r>
      <w:r w:rsidR="003E351C" w:rsidRPr="00DC2A00">
        <w:rPr>
          <w:i/>
          <w:color w:val="7030A0"/>
        </w:rPr>
        <w:t xml:space="preserve"> est </w:t>
      </w:r>
      <w:r w:rsidRPr="00DC2A00">
        <w:rPr>
          <w:i/>
          <w:color w:val="7030A0"/>
        </w:rPr>
        <w:t xml:space="preserve">indispensable </w:t>
      </w:r>
      <w:r w:rsidR="00B85881" w:rsidRPr="00DC2A00">
        <w:rPr>
          <w:i/>
          <w:color w:val="7030A0"/>
        </w:rPr>
        <w:t>d</w:t>
      </w:r>
      <w:r w:rsidR="003E351C" w:rsidRPr="00DC2A00">
        <w:rPr>
          <w:i/>
          <w:color w:val="7030A0"/>
        </w:rPr>
        <w:t xml:space="preserve"> </w:t>
      </w:r>
      <w:r w:rsidRPr="00DC2A00">
        <w:rPr>
          <w:i/>
          <w:color w:val="7030A0"/>
        </w:rPr>
        <w:t xml:space="preserve">‘investir dans la formation </w:t>
      </w:r>
      <w:r w:rsidR="003E351C" w:rsidRPr="00DC2A00">
        <w:rPr>
          <w:i/>
          <w:color w:val="7030A0"/>
        </w:rPr>
        <w:t xml:space="preserve"> </w:t>
      </w:r>
      <w:r w:rsidR="00B85881" w:rsidRPr="00DC2A00">
        <w:rPr>
          <w:i/>
          <w:color w:val="7030A0"/>
        </w:rPr>
        <w:t>du</w:t>
      </w:r>
      <w:r w:rsidR="003E351C" w:rsidRPr="00DC2A00">
        <w:rPr>
          <w:i/>
          <w:color w:val="7030A0"/>
        </w:rPr>
        <w:t xml:space="preserve"> personnel pour </w:t>
      </w:r>
      <w:r w:rsidR="00B85881" w:rsidRPr="00DC2A00">
        <w:rPr>
          <w:i/>
          <w:color w:val="7030A0"/>
        </w:rPr>
        <w:t xml:space="preserve">l’accompagner dans les changements de travail </w:t>
      </w:r>
      <w:r w:rsidR="003E351C" w:rsidRPr="00DC2A00">
        <w:rPr>
          <w:i/>
          <w:color w:val="7030A0"/>
        </w:rPr>
        <w:t>et lui permettre d’acquérir les compétences nécessaires</w:t>
      </w:r>
      <w:r w:rsidR="00B85881" w:rsidRPr="00DC2A00">
        <w:rPr>
          <w:i/>
          <w:color w:val="7030A0"/>
        </w:rPr>
        <w:t xml:space="preserve"> </w:t>
      </w:r>
      <w:r w:rsidR="003E351C" w:rsidRPr="00DC2A00">
        <w:rPr>
          <w:i/>
          <w:color w:val="7030A0"/>
        </w:rPr>
        <w:t xml:space="preserve">. </w:t>
      </w:r>
      <w:r w:rsidR="00B85881" w:rsidRPr="00DC2A00">
        <w:rPr>
          <w:i/>
          <w:color w:val="7030A0"/>
        </w:rPr>
        <w:t xml:space="preserve">De plus, </w:t>
      </w:r>
      <w:r w:rsidR="003E351C" w:rsidRPr="00DC2A00">
        <w:rPr>
          <w:i/>
          <w:color w:val="7030A0"/>
        </w:rPr>
        <w:t xml:space="preserve"> </w:t>
      </w:r>
      <w:r w:rsidR="00B85881" w:rsidRPr="00DC2A00">
        <w:rPr>
          <w:i/>
          <w:color w:val="7030A0"/>
        </w:rPr>
        <w:t>en cas de suppression de fonctions et/ou de postes , il est tout aussi primordial de prévoir un plan de reconversion des agents soit dans la même administration communale soit vers d’autres .  Enfin , si les transformations concernent des postes occupés par des agents plus âgés , nous préconisons des aménagements de fin de carrière ou tout simplement des « aménagements raisonnables »</w:t>
      </w:r>
      <w:r w:rsidR="00611A25">
        <w:rPr>
          <w:i/>
          <w:color w:val="7030A0"/>
        </w:rPr>
        <w:t>.</w:t>
      </w:r>
      <w:r w:rsidR="005D7D3A" w:rsidRPr="00DC2A00">
        <w:rPr>
          <w:i/>
          <w:color w:val="7030A0"/>
        </w:rPr>
        <w:t xml:space="preserve"> </w:t>
      </w:r>
    </w:p>
    <w:p w14:paraId="6CA08900" w14:textId="77777777" w:rsidR="00DC2A00" w:rsidRPr="00DC2A00" w:rsidRDefault="00DC2A00" w:rsidP="004A6C91">
      <w:pPr>
        <w:spacing w:line="240" w:lineRule="auto"/>
        <w:jc w:val="both"/>
        <w:rPr>
          <w:i/>
          <w:color w:val="7030A0"/>
        </w:rPr>
      </w:pPr>
    </w:p>
    <w:p w14:paraId="2C52DC01" w14:textId="1AF23BA8" w:rsidR="003E351C" w:rsidRPr="00685A28" w:rsidRDefault="003E351C" w:rsidP="004A6C91">
      <w:pPr>
        <w:spacing w:line="240" w:lineRule="auto"/>
        <w:jc w:val="both"/>
        <w:rPr>
          <w:i/>
          <w:color w:val="FF0000"/>
        </w:rPr>
      </w:pPr>
      <w:r>
        <w:rPr>
          <w:u w:val="single"/>
        </w:rPr>
        <w:t xml:space="preserve">4. </w:t>
      </w:r>
      <w:r w:rsidRPr="0057361F">
        <w:rPr>
          <w:u w:val="single"/>
        </w:rPr>
        <w:t>Temps de travail et fin de carrière</w:t>
      </w:r>
      <w:r>
        <w:rPr>
          <w:u w:val="single"/>
        </w:rPr>
        <w:t> :</w:t>
      </w:r>
    </w:p>
    <w:p w14:paraId="01CEDC52" w14:textId="77777777" w:rsidR="003E351C" w:rsidRDefault="003E351C" w:rsidP="004A6C91">
      <w:pPr>
        <w:spacing w:line="240" w:lineRule="auto"/>
        <w:jc w:val="both"/>
      </w:pPr>
      <w:r w:rsidRPr="00266AAB">
        <w:t xml:space="preserve">En raison du recul de l’âge de la pension et </w:t>
      </w:r>
      <w:r>
        <w:t>d</w:t>
      </w:r>
      <w:r w:rsidRPr="00266AAB">
        <w:t xml:space="preserve">u nombre de travailleurs sans emploi </w:t>
      </w:r>
      <w:r>
        <w:t xml:space="preserve">qui augmente </w:t>
      </w:r>
    </w:p>
    <w:p w14:paraId="77E6F3FA" w14:textId="77777777" w:rsidR="003E351C" w:rsidRDefault="003E351C" w:rsidP="004A6C91">
      <w:pPr>
        <w:spacing w:line="240" w:lineRule="auto"/>
        <w:jc w:val="both"/>
        <w:rPr>
          <w:i/>
        </w:rPr>
      </w:pPr>
      <w:r>
        <w:rPr>
          <w:i/>
        </w:rPr>
        <w:t>Que pensez-vous de</w:t>
      </w:r>
      <w:r w:rsidRPr="0057361F">
        <w:rPr>
          <w:i/>
        </w:rPr>
        <w:t xml:space="preserve"> la réduction collective du temps de travail </w:t>
      </w:r>
      <w:r>
        <w:rPr>
          <w:i/>
        </w:rPr>
        <w:t>(sans perte de salaire et avec embauche compensatoire) ?</w:t>
      </w:r>
    </w:p>
    <w:p w14:paraId="722AB4E2" w14:textId="77777777" w:rsidR="003E351C" w:rsidRDefault="003E351C" w:rsidP="004A6C91">
      <w:pPr>
        <w:spacing w:line="240" w:lineRule="auto"/>
        <w:jc w:val="both"/>
        <w:rPr>
          <w:i/>
        </w:rPr>
      </w:pPr>
      <w:r>
        <w:rPr>
          <w:i/>
        </w:rPr>
        <w:t>Envisagez-vous la mise en place d’</w:t>
      </w:r>
      <w:r w:rsidRPr="0057361F">
        <w:rPr>
          <w:i/>
        </w:rPr>
        <w:t>aménagement de fin de carrière (travail adapté…)</w:t>
      </w:r>
      <w:r>
        <w:rPr>
          <w:i/>
        </w:rPr>
        <w:t> ?</w:t>
      </w:r>
    </w:p>
    <w:p w14:paraId="4F44800A" w14:textId="77777777" w:rsidR="00B1664C" w:rsidRDefault="00B1664C" w:rsidP="004A6C91">
      <w:pPr>
        <w:spacing w:line="240" w:lineRule="auto"/>
        <w:jc w:val="both"/>
        <w:rPr>
          <w:i/>
          <w:color w:val="FF0000"/>
        </w:rPr>
      </w:pPr>
    </w:p>
    <w:p w14:paraId="536766FF" w14:textId="4885611A" w:rsidR="003A344D" w:rsidRPr="00DC2A00" w:rsidRDefault="00B1664C" w:rsidP="004A6C91">
      <w:pPr>
        <w:spacing w:line="240" w:lineRule="auto"/>
        <w:jc w:val="both"/>
        <w:rPr>
          <w:i/>
          <w:color w:val="7030A0"/>
        </w:rPr>
      </w:pPr>
      <w:r w:rsidRPr="00DC2A00">
        <w:rPr>
          <w:i/>
          <w:color w:val="7030A0"/>
        </w:rPr>
        <w:t xml:space="preserve">Tout d’abord , nous estimons que </w:t>
      </w:r>
      <w:r w:rsidR="003A344D" w:rsidRPr="00DC2A00">
        <w:rPr>
          <w:i/>
          <w:color w:val="7030A0"/>
        </w:rPr>
        <w:t>notre</w:t>
      </w:r>
      <w:r w:rsidRPr="00DC2A00">
        <w:rPr>
          <w:i/>
          <w:color w:val="7030A0"/>
        </w:rPr>
        <w:t xml:space="preserve"> commune</w:t>
      </w:r>
      <w:r w:rsidR="00550C46" w:rsidRPr="00DC2A00">
        <w:rPr>
          <w:i/>
          <w:color w:val="7030A0"/>
        </w:rPr>
        <w:t xml:space="preserve"> </w:t>
      </w:r>
      <w:r w:rsidR="003A344D" w:rsidRPr="00DC2A00">
        <w:rPr>
          <w:i/>
          <w:color w:val="7030A0"/>
        </w:rPr>
        <w:t>qui compte un nombre</w:t>
      </w:r>
      <w:r w:rsidR="0047697C" w:rsidRPr="00DC2A00">
        <w:rPr>
          <w:i/>
          <w:color w:val="7030A0"/>
        </w:rPr>
        <w:t xml:space="preserve"> ( en chiffre</w:t>
      </w:r>
      <w:r w:rsidR="003A344D" w:rsidRPr="00DC2A00">
        <w:rPr>
          <w:i/>
          <w:color w:val="7030A0"/>
        </w:rPr>
        <w:t xml:space="preserve"> absolu</w:t>
      </w:r>
      <w:r w:rsidR="0047697C" w:rsidRPr="00DC2A00">
        <w:rPr>
          <w:i/>
          <w:color w:val="7030A0"/>
        </w:rPr>
        <w:t xml:space="preserve">) </w:t>
      </w:r>
      <w:r w:rsidR="003A344D" w:rsidRPr="00DC2A00">
        <w:rPr>
          <w:i/>
          <w:color w:val="7030A0"/>
        </w:rPr>
        <w:t xml:space="preserve"> faible d’agents , </w:t>
      </w:r>
      <w:r w:rsidRPr="00DC2A00">
        <w:rPr>
          <w:i/>
          <w:color w:val="7030A0"/>
        </w:rPr>
        <w:t xml:space="preserve"> peu</w:t>
      </w:r>
      <w:r w:rsidR="00611A25">
        <w:rPr>
          <w:i/>
          <w:color w:val="7030A0"/>
        </w:rPr>
        <w:t xml:space="preserve"> </w:t>
      </w:r>
      <w:r w:rsidR="003A344D" w:rsidRPr="00DC2A00">
        <w:rPr>
          <w:i/>
          <w:color w:val="7030A0"/>
        </w:rPr>
        <w:t xml:space="preserve">’en </w:t>
      </w:r>
      <w:r w:rsidRPr="00DC2A00">
        <w:rPr>
          <w:i/>
          <w:color w:val="7030A0"/>
        </w:rPr>
        <w:t>augmenter purement et simplement le nombre  pour offrir plus de services à la population</w:t>
      </w:r>
      <w:r w:rsidR="008C25F6" w:rsidRPr="00DC2A00">
        <w:rPr>
          <w:i/>
          <w:color w:val="7030A0"/>
        </w:rPr>
        <w:t>.</w:t>
      </w:r>
      <w:r w:rsidRPr="00DC2A00">
        <w:rPr>
          <w:i/>
          <w:color w:val="7030A0"/>
        </w:rPr>
        <w:t xml:space="preserve"> </w:t>
      </w:r>
    </w:p>
    <w:p w14:paraId="1D7A97F0" w14:textId="2265291E" w:rsidR="00B1664C" w:rsidRPr="00DC2A00" w:rsidRDefault="00B1664C" w:rsidP="004A6C91">
      <w:pPr>
        <w:spacing w:line="240" w:lineRule="auto"/>
        <w:jc w:val="both"/>
        <w:rPr>
          <w:i/>
          <w:color w:val="7030A0"/>
        </w:rPr>
      </w:pPr>
      <w:r w:rsidRPr="00DC2A00">
        <w:rPr>
          <w:i/>
          <w:color w:val="7030A0"/>
        </w:rPr>
        <w:t>Notre programme</w:t>
      </w:r>
      <w:r w:rsidR="00CA5B50" w:rsidRPr="00DC2A00">
        <w:rPr>
          <w:i/>
          <w:color w:val="7030A0"/>
        </w:rPr>
        <w:t xml:space="preserve"> pour Woluwe- Saint – Pierre</w:t>
      </w:r>
      <w:r w:rsidRPr="00DC2A00">
        <w:rPr>
          <w:i/>
          <w:color w:val="7030A0"/>
        </w:rPr>
        <w:t xml:space="preserve"> propose à cet égard de mettre en place des </w:t>
      </w:r>
      <w:r w:rsidR="008C25F6" w:rsidRPr="00DC2A00">
        <w:rPr>
          <w:i/>
          <w:color w:val="7030A0"/>
        </w:rPr>
        <w:t>services ambulants destinés aux personnes à mobilité réduite</w:t>
      </w:r>
      <w:r w:rsidR="000A4F15" w:rsidRPr="00DC2A00">
        <w:rPr>
          <w:i/>
          <w:color w:val="7030A0"/>
        </w:rPr>
        <w:t xml:space="preserve"> et</w:t>
      </w:r>
      <w:r w:rsidR="008C25F6" w:rsidRPr="00DC2A00">
        <w:rPr>
          <w:i/>
          <w:color w:val="7030A0"/>
        </w:rPr>
        <w:t xml:space="preserve"> aux </w:t>
      </w:r>
      <w:r w:rsidR="000A4F15" w:rsidRPr="00DC2A00">
        <w:rPr>
          <w:i/>
          <w:color w:val="7030A0"/>
        </w:rPr>
        <w:t xml:space="preserve">personnes les plus âgées , davantage de chauffeurs pour le Wolubus, plus de collecteurs d’encombrants ( tout le monde n’est pas motorisés ) , d’agents de prévention, de quartiers , </w:t>
      </w:r>
      <w:r w:rsidR="00611A25">
        <w:rPr>
          <w:i/>
          <w:color w:val="7030A0"/>
        </w:rPr>
        <w:t xml:space="preserve">un référent chargé de la promotion de l’ égalité des chances , davantage d’agents de la sécurité des enfants, </w:t>
      </w:r>
      <w:r w:rsidR="000A4F15" w:rsidRPr="00DC2A00">
        <w:rPr>
          <w:i/>
          <w:color w:val="7030A0"/>
        </w:rPr>
        <w:t xml:space="preserve"> </w:t>
      </w:r>
      <w:r w:rsidRPr="00DC2A00">
        <w:rPr>
          <w:i/>
          <w:color w:val="7030A0"/>
        </w:rPr>
        <w:t>…..</w:t>
      </w:r>
    </w:p>
    <w:p w14:paraId="747CC419" w14:textId="5E5FC12C" w:rsidR="00353939" w:rsidRPr="00DC2A00" w:rsidRDefault="000E6E19" w:rsidP="004A6C91">
      <w:pPr>
        <w:spacing w:line="240" w:lineRule="auto"/>
        <w:jc w:val="both"/>
        <w:rPr>
          <w:i/>
          <w:color w:val="7030A0"/>
        </w:rPr>
      </w:pPr>
      <w:r w:rsidRPr="00DC2A00">
        <w:rPr>
          <w:i/>
          <w:color w:val="7030A0"/>
        </w:rPr>
        <w:t>N</w:t>
      </w:r>
      <w:r w:rsidR="00B1664C" w:rsidRPr="00DC2A00">
        <w:rPr>
          <w:i/>
          <w:color w:val="7030A0"/>
        </w:rPr>
        <w:t xml:space="preserve">ous nous inscrivons bien évidemment dans le credo de la répartition </w:t>
      </w:r>
      <w:r w:rsidR="00353939" w:rsidRPr="00DC2A00">
        <w:rPr>
          <w:i/>
          <w:color w:val="7030A0"/>
        </w:rPr>
        <w:t xml:space="preserve">du temps de travail collectivement .   </w:t>
      </w:r>
      <w:r w:rsidRPr="00DC2A00">
        <w:rPr>
          <w:i/>
          <w:color w:val="7030A0"/>
        </w:rPr>
        <w:t xml:space="preserve">Le PS </w:t>
      </w:r>
      <w:r w:rsidR="00353939" w:rsidRPr="00DC2A00">
        <w:rPr>
          <w:i/>
          <w:color w:val="7030A0"/>
        </w:rPr>
        <w:t>a étudié sa faisabilité  depuis plus de 20 ans tant dans le secteur privé que public et sommes arrivés à la conclusion d’une réalisation progressive ma</w:t>
      </w:r>
      <w:r w:rsidRPr="00DC2A00">
        <w:rPr>
          <w:i/>
          <w:color w:val="7030A0"/>
        </w:rPr>
        <w:t>i</w:t>
      </w:r>
      <w:r w:rsidR="00353939" w:rsidRPr="00DC2A00">
        <w:rPr>
          <w:i/>
          <w:color w:val="7030A0"/>
        </w:rPr>
        <w:t>s certaine .</w:t>
      </w:r>
    </w:p>
    <w:p w14:paraId="49792541" w14:textId="4928AA0B" w:rsidR="0047697C" w:rsidRPr="00DC2A00" w:rsidRDefault="00CA5B50" w:rsidP="004A6C91">
      <w:pPr>
        <w:spacing w:line="240" w:lineRule="auto"/>
        <w:jc w:val="both"/>
        <w:rPr>
          <w:i/>
          <w:color w:val="7030A0"/>
        </w:rPr>
      </w:pPr>
      <w:r w:rsidRPr="00DC2A00">
        <w:rPr>
          <w:i/>
          <w:color w:val="7030A0"/>
        </w:rPr>
        <w:t>La réduction collective du temps de travail  s’oppose donc aux mécanismes de réduction individuelle comme le temps partiel qui divise le marché du travail entre les hommes et les femmes ( 89 % de stravailleurs à temps partiels sont des femmes) et ne permet pas une répartition des responsabilités familiales quilibrée entre le</w:t>
      </w:r>
      <w:r w:rsidR="00704A90" w:rsidRPr="00DC2A00">
        <w:rPr>
          <w:i/>
          <w:color w:val="7030A0"/>
        </w:rPr>
        <w:t>s</w:t>
      </w:r>
      <w:r w:rsidRPr="00DC2A00">
        <w:rPr>
          <w:i/>
          <w:color w:val="7030A0"/>
        </w:rPr>
        <w:t xml:space="preserve"> hommes et les femmes</w:t>
      </w:r>
      <w:r w:rsidR="0047697C" w:rsidRPr="00DC2A00">
        <w:rPr>
          <w:i/>
          <w:color w:val="7030A0"/>
        </w:rPr>
        <w:t>.</w:t>
      </w:r>
    </w:p>
    <w:p w14:paraId="12091314" w14:textId="22EC2E28" w:rsidR="00704A90" w:rsidRPr="00DC2A00" w:rsidRDefault="00704A90" w:rsidP="00704A90">
      <w:pPr>
        <w:spacing w:line="240" w:lineRule="auto"/>
        <w:jc w:val="both"/>
        <w:rPr>
          <w:i/>
          <w:color w:val="7030A0"/>
        </w:rPr>
      </w:pPr>
      <w:r w:rsidRPr="00DC2A00">
        <w:rPr>
          <w:i/>
          <w:color w:val="7030A0"/>
        </w:rPr>
        <w:t xml:space="preserve"> La réduction collective du temps de travail est le pemier échelon d’une répartition du travail disponible parce qu’</w:t>
      </w:r>
      <w:r w:rsidR="00611A25">
        <w:rPr>
          <w:i/>
          <w:color w:val="7030A0"/>
        </w:rPr>
        <w:t>elle</w:t>
      </w:r>
      <w:r w:rsidRPr="00DC2A00">
        <w:rPr>
          <w:i/>
          <w:color w:val="7030A0"/>
        </w:rPr>
        <w:t xml:space="preserve"> doit s’accompagner d’embauches compensatoires. Le maintien du salaire est l’autre condition corollaire pour que la réduction de temps ne préjudicie pas les travailleurs et que le temps réduit puisse être considéré comme équivalent au temps plein. </w:t>
      </w:r>
    </w:p>
    <w:p w14:paraId="0447665A" w14:textId="2B0425E2" w:rsidR="003E351C" w:rsidRPr="00DC2A00" w:rsidRDefault="00CA5B50" w:rsidP="004A6C91">
      <w:pPr>
        <w:spacing w:line="240" w:lineRule="auto"/>
        <w:jc w:val="both"/>
        <w:rPr>
          <w:i/>
          <w:color w:val="7030A0"/>
        </w:rPr>
      </w:pPr>
      <w:r w:rsidRPr="00DC2A00">
        <w:rPr>
          <w:i/>
          <w:color w:val="7030A0"/>
        </w:rPr>
        <w:t xml:space="preserve"> </w:t>
      </w:r>
      <w:r w:rsidR="00353939" w:rsidRPr="00DC2A00">
        <w:rPr>
          <w:i/>
          <w:color w:val="7030A0"/>
        </w:rPr>
        <w:t xml:space="preserve">Plusieurs communes ont tracé la voie , en concertation avec les agents eux-mêmes , et mis en place des plans </w:t>
      </w:r>
      <w:r w:rsidR="000E6E19" w:rsidRPr="00DC2A00">
        <w:rPr>
          <w:i/>
          <w:color w:val="7030A0"/>
        </w:rPr>
        <w:t xml:space="preserve">, en premier lieu pour les employés en fin de carrière </w:t>
      </w:r>
      <w:r w:rsidR="00704A90" w:rsidRPr="00DC2A00">
        <w:rPr>
          <w:i/>
          <w:color w:val="7030A0"/>
        </w:rPr>
        <w:t xml:space="preserve">  ( Saint Josse, Charleroi , ….)</w:t>
      </w:r>
      <w:r w:rsidR="000E6E19" w:rsidRPr="00DC2A00">
        <w:rPr>
          <w:i/>
          <w:color w:val="7030A0"/>
        </w:rPr>
        <w:t>.</w:t>
      </w:r>
    </w:p>
    <w:p w14:paraId="172BAE78" w14:textId="625A9C50" w:rsidR="003E351C" w:rsidRPr="00DC2A00" w:rsidRDefault="00704A90" w:rsidP="004A6C91">
      <w:pPr>
        <w:spacing w:line="240" w:lineRule="auto"/>
        <w:jc w:val="both"/>
        <w:rPr>
          <w:i/>
          <w:color w:val="7030A0"/>
        </w:rPr>
      </w:pPr>
      <w:r w:rsidRPr="00DC2A00">
        <w:rPr>
          <w:i/>
          <w:color w:val="7030A0"/>
        </w:rPr>
        <w:t>Dans les plans, une attention particulière doit être portée aux travailleurs plus âgés qui devraient pouvoir avoir acces à différentes formules d’ aménagements de fin de carrière</w:t>
      </w:r>
      <w:r w:rsidR="003E351C" w:rsidRPr="00DC2A00">
        <w:rPr>
          <w:i/>
          <w:color w:val="7030A0"/>
        </w:rPr>
        <w:t xml:space="preserve"> . </w:t>
      </w:r>
    </w:p>
    <w:p w14:paraId="5B6E6914" w14:textId="2CF27444" w:rsidR="00BE08B1" w:rsidRPr="00DC2A00" w:rsidRDefault="00704A90" w:rsidP="004A6C91">
      <w:pPr>
        <w:spacing w:line="240" w:lineRule="auto"/>
        <w:jc w:val="both"/>
        <w:rPr>
          <w:color w:val="7030A0"/>
          <w:u w:val="single"/>
        </w:rPr>
      </w:pPr>
      <w:r w:rsidRPr="00DC2A00">
        <w:rPr>
          <w:i/>
          <w:color w:val="7030A0"/>
        </w:rPr>
        <w:t>Il va de soi que</w:t>
      </w:r>
      <w:r w:rsidR="00611A25">
        <w:rPr>
          <w:i/>
          <w:color w:val="7030A0"/>
        </w:rPr>
        <w:t xml:space="preserve">, </w:t>
      </w:r>
      <w:r w:rsidRPr="00DC2A00">
        <w:rPr>
          <w:i/>
          <w:color w:val="7030A0"/>
        </w:rPr>
        <w:t xml:space="preserve"> </w:t>
      </w:r>
      <w:r w:rsidR="00611A25">
        <w:rPr>
          <w:i/>
          <w:color w:val="7030A0"/>
        </w:rPr>
        <w:t xml:space="preserve">à l’instar de </w:t>
      </w:r>
      <w:r w:rsidRPr="00DC2A00">
        <w:rPr>
          <w:i/>
          <w:color w:val="7030A0"/>
        </w:rPr>
        <w:t>toutes les questions de temps de travail, la réduction collective doit être négociée avec les organisations syndicales</w:t>
      </w:r>
      <w:r w:rsidR="00611A25">
        <w:rPr>
          <w:color w:val="7030A0"/>
          <w:u w:val="single"/>
        </w:rPr>
        <w:t>.</w:t>
      </w:r>
    </w:p>
    <w:p w14:paraId="6F8E7459" w14:textId="77777777" w:rsidR="00BE08B1" w:rsidRDefault="00BE08B1" w:rsidP="004A6C91">
      <w:pPr>
        <w:spacing w:line="240" w:lineRule="auto"/>
        <w:jc w:val="both"/>
        <w:rPr>
          <w:u w:val="single"/>
        </w:rPr>
      </w:pPr>
    </w:p>
    <w:p w14:paraId="01D0FE1A" w14:textId="3C6293FF" w:rsidR="003E351C" w:rsidRDefault="003E351C" w:rsidP="004A6C91">
      <w:pPr>
        <w:spacing w:line="240" w:lineRule="auto"/>
        <w:jc w:val="both"/>
        <w:rPr>
          <w:i/>
        </w:rPr>
      </w:pPr>
      <w:r>
        <w:rPr>
          <w:u w:val="single"/>
        </w:rPr>
        <w:t xml:space="preserve">5. </w:t>
      </w:r>
      <w:r w:rsidRPr="005E0BE4">
        <w:rPr>
          <w:u w:val="single"/>
        </w:rPr>
        <w:t>Avantages pour le personnel</w:t>
      </w:r>
      <w:r>
        <w:rPr>
          <w:u w:val="single"/>
        </w:rPr>
        <w:t> :</w:t>
      </w:r>
    </w:p>
    <w:p w14:paraId="49B0D584" w14:textId="77777777" w:rsidR="003E351C" w:rsidRPr="005E0BE4" w:rsidRDefault="003E351C" w:rsidP="004A6C91">
      <w:pPr>
        <w:spacing w:line="240" w:lineRule="auto"/>
        <w:jc w:val="both"/>
        <w:rPr>
          <w:i/>
        </w:rPr>
      </w:pPr>
      <w:r w:rsidRPr="005E0BE4">
        <w:rPr>
          <w:i/>
        </w:rPr>
        <w:t>Comptez-vous faire profiter votre personnel (ou maintenir) des avantages particuliers tels que :</w:t>
      </w:r>
    </w:p>
    <w:p w14:paraId="1FFC15A4" w14:textId="77777777" w:rsidR="003E351C" w:rsidRPr="005E0BE4" w:rsidRDefault="003E351C" w:rsidP="004A6C91">
      <w:pPr>
        <w:spacing w:line="240" w:lineRule="auto"/>
        <w:jc w:val="both"/>
        <w:rPr>
          <w:i/>
        </w:rPr>
      </w:pPr>
      <w:r w:rsidRPr="005E0BE4">
        <w:rPr>
          <w:i/>
        </w:rPr>
        <w:t>Réduction (ou gratuité) pour des activités culturelles ou sportives</w:t>
      </w:r>
    </w:p>
    <w:p w14:paraId="24D6FDDC" w14:textId="77777777" w:rsidR="003E351C" w:rsidRPr="005E0BE4" w:rsidRDefault="003E351C" w:rsidP="004A6C91">
      <w:pPr>
        <w:spacing w:line="240" w:lineRule="auto"/>
        <w:jc w:val="both"/>
        <w:rPr>
          <w:i/>
        </w:rPr>
      </w:pPr>
      <w:r w:rsidRPr="005E0BE4">
        <w:rPr>
          <w:i/>
        </w:rPr>
        <w:t xml:space="preserve">Carte </w:t>
      </w:r>
      <w:r>
        <w:rPr>
          <w:i/>
        </w:rPr>
        <w:t>de stationnement</w:t>
      </w:r>
      <w:r w:rsidRPr="005E0BE4">
        <w:rPr>
          <w:i/>
        </w:rPr>
        <w:t xml:space="preserve"> ou intervention dans les fais de parking</w:t>
      </w:r>
    </w:p>
    <w:p w14:paraId="66D5AD1F" w14:textId="77777777" w:rsidR="003E351C" w:rsidRPr="005E0BE4" w:rsidRDefault="003E351C" w:rsidP="004A6C91">
      <w:pPr>
        <w:spacing w:line="240" w:lineRule="auto"/>
        <w:jc w:val="both"/>
        <w:rPr>
          <w:i/>
        </w:rPr>
      </w:pPr>
      <w:r w:rsidRPr="005E0BE4">
        <w:rPr>
          <w:i/>
        </w:rPr>
        <w:t>Assurances hospitalisation (agent et famille)</w:t>
      </w:r>
    </w:p>
    <w:p w14:paraId="2E5F740D" w14:textId="77777777" w:rsidR="003E351C" w:rsidRPr="00022863" w:rsidRDefault="003E351C" w:rsidP="004A6C91">
      <w:pPr>
        <w:spacing w:line="240" w:lineRule="auto"/>
        <w:jc w:val="both"/>
        <w:rPr>
          <w:i/>
        </w:rPr>
      </w:pPr>
      <w:r w:rsidRPr="009E0454">
        <w:rPr>
          <w:i/>
        </w:rPr>
        <w:t xml:space="preserve">Accès privilégié dans les accueils de la petite enfance </w:t>
      </w:r>
      <w:r>
        <w:rPr>
          <w:i/>
        </w:rPr>
        <w:t>organisés par</w:t>
      </w:r>
      <w:r w:rsidRPr="009E0454">
        <w:rPr>
          <w:i/>
        </w:rPr>
        <w:t xml:space="preserve"> la commune pour le personnel communal et </w:t>
      </w:r>
      <w:r>
        <w:rPr>
          <w:i/>
        </w:rPr>
        <w:t xml:space="preserve">du </w:t>
      </w:r>
      <w:r w:rsidRPr="009E0454">
        <w:rPr>
          <w:i/>
        </w:rPr>
        <w:t>CPAS</w:t>
      </w:r>
      <w:r>
        <w:rPr>
          <w:i/>
        </w:rPr>
        <w:t xml:space="preserve"> </w:t>
      </w:r>
    </w:p>
    <w:p w14:paraId="4E62767F" w14:textId="77777777" w:rsidR="00017FEB" w:rsidRDefault="00017FEB" w:rsidP="004A6C91">
      <w:pPr>
        <w:spacing w:line="240" w:lineRule="auto"/>
        <w:jc w:val="both"/>
        <w:rPr>
          <w:i/>
          <w:color w:val="FF0000"/>
        </w:rPr>
      </w:pPr>
    </w:p>
    <w:p w14:paraId="33812CD6" w14:textId="77777777" w:rsidR="00190577" w:rsidRPr="00DC2A00" w:rsidRDefault="00190577" w:rsidP="004A6C91">
      <w:pPr>
        <w:spacing w:line="240" w:lineRule="auto"/>
        <w:jc w:val="both"/>
        <w:rPr>
          <w:i/>
          <w:color w:val="7030A0"/>
        </w:rPr>
      </w:pPr>
      <w:r w:rsidRPr="00DC2A00">
        <w:rPr>
          <w:i/>
          <w:color w:val="7030A0"/>
        </w:rPr>
        <w:t>Les avantages existant offerts au personnel, doivent être maintenus .</w:t>
      </w:r>
    </w:p>
    <w:p w14:paraId="22BBD2C6" w14:textId="72482435" w:rsidR="00190577" w:rsidRPr="00DC2A00" w:rsidRDefault="00190577" w:rsidP="004A6C91">
      <w:pPr>
        <w:spacing w:line="240" w:lineRule="auto"/>
        <w:jc w:val="both"/>
        <w:rPr>
          <w:i/>
          <w:color w:val="7030A0"/>
        </w:rPr>
      </w:pPr>
      <w:r w:rsidRPr="00DC2A00">
        <w:rPr>
          <w:i/>
          <w:color w:val="7030A0"/>
        </w:rPr>
        <w:t xml:space="preserve">Les avantages que la Commune peut accorder à ses agents dans ses propres structures  culturelles </w:t>
      </w:r>
      <w:r w:rsidR="00A50727" w:rsidRPr="00DC2A00">
        <w:rPr>
          <w:i/>
          <w:color w:val="7030A0"/>
        </w:rPr>
        <w:t xml:space="preserve">, sociales </w:t>
      </w:r>
      <w:r w:rsidRPr="00DC2A00">
        <w:rPr>
          <w:i/>
          <w:color w:val="7030A0"/>
        </w:rPr>
        <w:t>et sportives , contribuent à leur utilisation et fréquentation</w:t>
      </w:r>
      <w:r w:rsidR="00611A25">
        <w:rPr>
          <w:i/>
          <w:color w:val="7030A0"/>
        </w:rPr>
        <w:t xml:space="preserve"> ; </w:t>
      </w:r>
      <w:r w:rsidRPr="00DC2A00">
        <w:rPr>
          <w:i/>
          <w:color w:val="7030A0"/>
        </w:rPr>
        <w:t xml:space="preserve"> ils  sont difficilement  monayable ou intégrable dans la rémunération soumise à cotisation sociale.  L’acces à  un parking dont la commune dispose fait partie des éléments de bien être du travailleur et l’intervention dans les frais de transport est considéré dans beaucoup d’adminstrations comme un acquis auquel nous ne toucherons pas !. </w:t>
      </w:r>
    </w:p>
    <w:p w14:paraId="1EF3DEE2" w14:textId="2C84B8B8" w:rsidR="003E351C" w:rsidRDefault="00611A25" w:rsidP="004A6C91">
      <w:pPr>
        <w:spacing w:line="240" w:lineRule="auto"/>
        <w:jc w:val="both"/>
        <w:rPr>
          <w:i/>
          <w:color w:val="7030A0"/>
        </w:rPr>
      </w:pPr>
      <w:r>
        <w:rPr>
          <w:i/>
          <w:color w:val="7030A0"/>
        </w:rPr>
        <w:t>Toutefois , n</w:t>
      </w:r>
      <w:r w:rsidR="00190577" w:rsidRPr="00DC2A00">
        <w:rPr>
          <w:i/>
          <w:color w:val="7030A0"/>
        </w:rPr>
        <w:t>otre préférence va évidemment vers des suppléments salariaux</w:t>
      </w:r>
      <w:r w:rsidR="00A50727" w:rsidRPr="00DC2A00">
        <w:rPr>
          <w:i/>
          <w:color w:val="7030A0"/>
        </w:rPr>
        <w:t xml:space="preserve"> dont le travailleur peut disposer en toute liberté .</w:t>
      </w:r>
      <w:r w:rsidR="003E351C" w:rsidRPr="00DC2A00">
        <w:rPr>
          <w:i/>
          <w:color w:val="7030A0"/>
        </w:rPr>
        <w:t xml:space="preserve">  </w:t>
      </w:r>
      <w:r w:rsidR="00A50727" w:rsidRPr="00DC2A00">
        <w:rPr>
          <w:i/>
          <w:color w:val="7030A0"/>
        </w:rPr>
        <w:t>Ce qui peut se  concrétiser par une</w:t>
      </w:r>
      <w:r w:rsidR="003E351C" w:rsidRPr="00DC2A00">
        <w:rPr>
          <w:i/>
          <w:color w:val="7030A0"/>
        </w:rPr>
        <w:t xml:space="preserve"> revaloris</w:t>
      </w:r>
      <w:r w:rsidR="00A50727" w:rsidRPr="00DC2A00">
        <w:rPr>
          <w:i/>
          <w:color w:val="7030A0"/>
        </w:rPr>
        <w:t xml:space="preserve">ation des rémunérations </w:t>
      </w:r>
      <w:r w:rsidR="003E351C" w:rsidRPr="00DC2A00">
        <w:rPr>
          <w:i/>
          <w:color w:val="7030A0"/>
        </w:rPr>
        <w:t xml:space="preserve"> , en priorité ce</w:t>
      </w:r>
      <w:r w:rsidR="00A50727" w:rsidRPr="00DC2A00">
        <w:rPr>
          <w:i/>
          <w:color w:val="7030A0"/>
        </w:rPr>
        <w:t xml:space="preserve">lles </w:t>
      </w:r>
      <w:r w:rsidR="003E351C" w:rsidRPr="00DC2A00">
        <w:rPr>
          <w:i/>
          <w:color w:val="7030A0"/>
        </w:rPr>
        <w:t xml:space="preserve"> des </w:t>
      </w:r>
      <w:r w:rsidR="00A50727" w:rsidRPr="00DC2A00">
        <w:rPr>
          <w:i/>
          <w:color w:val="7030A0"/>
        </w:rPr>
        <w:t xml:space="preserve">plus </w:t>
      </w:r>
      <w:r w:rsidR="003E351C" w:rsidRPr="00DC2A00">
        <w:rPr>
          <w:i/>
          <w:color w:val="7030A0"/>
        </w:rPr>
        <w:t xml:space="preserve">bas niveaux,  </w:t>
      </w:r>
    </w:p>
    <w:p w14:paraId="1B4A00AC" w14:textId="77777777" w:rsidR="00DC2A00" w:rsidRPr="00DC2A00" w:rsidRDefault="00DC2A00" w:rsidP="004A6C91">
      <w:pPr>
        <w:spacing w:line="240" w:lineRule="auto"/>
        <w:jc w:val="both"/>
        <w:rPr>
          <w:i/>
          <w:color w:val="7030A0"/>
        </w:rPr>
      </w:pPr>
    </w:p>
    <w:p w14:paraId="48FF192D" w14:textId="77777777" w:rsidR="003E351C" w:rsidRDefault="003E351C" w:rsidP="004A6C91">
      <w:pPr>
        <w:spacing w:line="240" w:lineRule="auto"/>
        <w:jc w:val="both"/>
        <w:rPr>
          <w:b/>
          <w:u w:val="single"/>
        </w:rPr>
      </w:pPr>
      <w:r>
        <w:rPr>
          <w:b/>
          <w:u w:val="single"/>
        </w:rPr>
        <w:t>2.</w:t>
      </w:r>
      <w:r w:rsidRPr="0087203E">
        <w:rPr>
          <w:b/>
          <w:u w:val="single"/>
        </w:rPr>
        <w:t xml:space="preserve"> </w:t>
      </w:r>
      <w:r>
        <w:rPr>
          <w:b/>
          <w:u w:val="single"/>
        </w:rPr>
        <w:t>Priorités</w:t>
      </w:r>
    </w:p>
    <w:p w14:paraId="7D75BC65" w14:textId="77777777" w:rsidR="003E351C" w:rsidRDefault="003E351C" w:rsidP="004A6C91">
      <w:pPr>
        <w:spacing w:line="240" w:lineRule="auto"/>
        <w:jc w:val="both"/>
      </w:pPr>
      <w:r w:rsidRPr="009E0454">
        <w:t xml:space="preserve">Tant pour la Commune que pour le CPAS, pourriez-vous nous indiquer </w:t>
      </w:r>
      <w:r>
        <w:t>vos priorités, en les classant de 1 à 5 (1 correspondant à votre priorité principale), en matière de :</w:t>
      </w:r>
    </w:p>
    <w:p w14:paraId="28C96D52" w14:textId="77777777" w:rsidR="003E351C" w:rsidRDefault="003E351C" w:rsidP="004A6C91">
      <w:pPr>
        <w:spacing w:line="240" w:lineRule="auto"/>
        <w:ind w:firstLine="357"/>
        <w:contextualSpacing/>
        <w:jc w:val="both"/>
      </w:pPr>
      <w:r>
        <w:rPr>
          <w:noProof/>
        </w:rPr>
        <mc:AlternateContent>
          <mc:Choice Requires="wps">
            <w:drawing>
              <wp:anchor distT="0" distB="0" distL="114300" distR="114300" simplePos="0" relativeHeight="251666432" behindDoc="0" locked="0" layoutInCell="1" allowOverlap="1" wp14:anchorId="5F7B514B" wp14:editId="7133660E">
                <wp:simplePos x="0" y="0"/>
                <wp:positionH relativeFrom="margin">
                  <wp:align>left</wp:align>
                </wp:positionH>
                <wp:positionV relativeFrom="paragraph">
                  <wp:posOffset>6350</wp:posOffset>
                </wp:positionV>
                <wp:extent cx="335280" cy="282102"/>
                <wp:effectExtent l="0" t="0" r="7620" b="10160"/>
                <wp:wrapNone/>
                <wp:docPr id="980" name="Organigramme : Procédé 980"/>
                <wp:cNvGraphicFramePr/>
                <a:graphic xmlns:a="http://schemas.openxmlformats.org/drawingml/2006/main">
                  <a:graphicData uri="http://schemas.microsoft.com/office/word/2010/wordprocessingShape">
                    <wps:wsp>
                      <wps:cNvSpPr/>
                      <wps:spPr>
                        <a:xfrm>
                          <a:off x="0" y="0"/>
                          <a:ext cx="335280" cy="282102"/>
                        </a:xfrm>
                        <a:prstGeom prst="flowChartProcess">
                          <a:avLst/>
                        </a:prstGeom>
                        <a:solidFill>
                          <a:sysClr val="window" lastClr="FFFFFF"/>
                        </a:solidFill>
                        <a:ln w="12700" cap="flat" cmpd="sng" algn="ctr">
                          <a:solidFill>
                            <a:srgbClr val="70AD47"/>
                          </a:solidFill>
                          <a:prstDash val="solid"/>
                          <a:miter lim="800000"/>
                        </a:ln>
                        <a:effectLst/>
                      </wps:spPr>
                      <wps:txbx>
                        <w:txbxContent>
                          <w:p w14:paraId="63EAF01D" w14:textId="1D336FD7" w:rsidR="00D44A48" w:rsidRPr="005C7093" w:rsidRDefault="00D44A48" w:rsidP="003E351C">
                            <w:pPr>
                              <w:rPr>
                                <w:lang w:val="fr-FR"/>
                              </w:rPr>
                            </w:pPr>
                            <w:r>
                              <w:rPr>
                                <w:lang w:val="fr-FR"/>
                              </w:rPr>
                              <w:t xml:space="preserv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w:pict>
              <v:shapetype w14:anchorId="5F7B514B" id="_x0000_t109" coordsize="21600,21600" o:spt="109" path="m,l,21600r21600,l21600,xe">
                <v:stroke joinstyle="miter"/>
                <v:path gradientshapeok="t" o:connecttype="rect"/>
              </v:shapetype>
              <v:shape id="Organigramme : Procédé 980" o:spid="_x0000_s1026" type="#_x0000_t109" style="position:absolute;left:0;text-align:left;margin-left:0;margin-top:.5pt;width:26.4pt;height:22.2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" fillcolor="window" strokecolor="#70ad47" strokeweight="1pt">
                <v:textbox>
                  <w:txbxContent>
                    <w:p w14:paraId="63EAF01D" w14:textId="1D336FD7" w:rsidR="00D44A48" w:rsidRPr="005C7093" w:rsidRDefault="00D44A48" w:rsidP="003E351C">
                      <w:pPr>
                        <w:rPr>
                          <w:lang w:val="fr-FR"/>
                        </w:rPr>
                      </w:pPr>
                      <w:r>
                        <w:rPr>
                          <w:lang w:val="fr-FR"/>
                        </w:rPr>
                        <w:t xml:space="preserve"> 3</w:t>
                      </w:r>
                    </w:p>
                  </w:txbxContent>
                </v:textbox>
                <w10:wrap anchorx="margin"/>
              </v:shape>
            </w:pict>
          </mc:Fallback>
        </mc:AlternateContent>
      </w:r>
      <w:r>
        <w:t xml:space="preserve">        Statutarisation et possibilité de faire carrière dans la fonction publique (ascenseur social)</w:t>
      </w:r>
    </w:p>
    <w:p w14:paraId="5273BBBA" w14:textId="77777777" w:rsidR="003E351C" w:rsidRDefault="003E351C" w:rsidP="004A6C91">
      <w:pPr>
        <w:spacing w:line="240" w:lineRule="auto"/>
        <w:ind w:left="756"/>
        <w:contextualSpacing/>
        <w:jc w:val="both"/>
      </w:pPr>
    </w:p>
    <w:p w14:paraId="79219CBB" w14:textId="062209F3" w:rsidR="004A6C91" w:rsidRDefault="003E351C" w:rsidP="004A6C91">
      <w:pPr>
        <w:spacing w:line="240" w:lineRule="auto"/>
        <w:ind w:left="756"/>
        <w:contextualSpacing/>
        <w:jc w:val="both"/>
      </w:pPr>
      <w:r>
        <w:rPr>
          <w:noProof/>
        </w:rPr>
        <mc:AlternateContent>
          <mc:Choice Requires="wps">
            <w:drawing>
              <wp:anchor distT="0" distB="0" distL="114300" distR="114300" simplePos="0" relativeHeight="251667456" behindDoc="0" locked="0" layoutInCell="1" allowOverlap="1" wp14:anchorId="7C40DEF7" wp14:editId="2793E510">
                <wp:simplePos x="0" y="0"/>
                <wp:positionH relativeFrom="margin">
                  <wp:align>left</wp:align>
                </wp:positionH>
                <wp:positionV relativeFrom="paragraph">
                  <wp:posOffset>6350</wp:posOffset>
                </wp:positionV>
                <wp:extent cx="335280" cy="301558"/>
                <wp:effectExtent l="0" t="0" r="7620" b="16510"/>
                <wp:wrapNone/>
                <wp:docPr id="981" name="Organigramme : Procédé 981"/>
                <wp:cNvGraphicFramePr/>
                <a:graphic xmlns:a="http://schemas.openxmlformats.org/drawingml/2006/main">
                  <a:graphicData uri="http://schemas.microsoft.com/office/word/2010/wordprocessingShape">
                    <wps:wsp>
                      <wps:cNvSpPr/>
                      <wps:spPr>
                        <a:xfrm>
                          <a:off x="0" y="0"/>
                          <a:ext cx="335280" cy="301558"/>
                        </a:xfrm>
                        <a:prstGeom prst="flowChartProcess">
                          <a:avLst/>
                        </a:prstGeom>
                        <a:solidFill>
                          <a:sysClr val="window" lastClr="FFFFFF"/>
                        </a:solidFill>
                        <a:ln w="12700" cap="flat" cmpd="sng" algn="ctr">
                          <a:solidFill>
                            <a:srgbClr val="70AD47"/>
                          </a:solidFill>
                          <a:prstDash val="solid"/>
                          <a:miter lim="800000"/>
                        </a:ln>
                        <a:effectLst/>
                      </wps:spPr>
                      <wps:txbx>
                        <w:txbxContent>
                          <w:p w14:paraId="76BA1408" w14:textId="77777777" w:rsidR="00D44A48" w:rsidRDefault="00D44A48" w:rsidP="003E351C">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w:pict>
              <v:shape w14:anchorId="7C40DEF7" id="Organigramme : Procédé 981" o:spid="_x0000_s1027" type="#_x0000_t109" style="position:absolute;left:0;text-align:left;margin-left:0;margin-top:.5pt;width:26.4pt;height:23.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" fillcolor="window" strokecolor="#70ad47" strokeweight="1pt">
                <v:textbox>
                  <w:txbxContent>
                    <w:p w14:paraId="76BA1408" w14:textId="77777777" w:rsidR="00D44A48" w:rsidRDefault="00D44A48" w:rsidP="003E351C">
                      <w:pPr>
                        <w:jc w:val="center"/>
                      </w:pPr>
                      <w:r>
                        <w:t>1</w:t>
                      </w:r>
                    </w:p>
                  </w:txbxContent>
                </v:textbox>
                <w10:wrap anchorx="margin"/>
              </v:shape>
            </w:pict>
          </mc:Fallback>
        </mc:AlternateContent>
      </w:r>
      <w:r>
        <w:t>Rémunération décente du personnel (en sachant que les échelles des pouvoirs locaux sont entre 8 et 10% plus ba</w:t>
      </w:r>
      <w:r w:rsidR="004A6C91">
        <w:t>s qu’en Flandres ou en Wallonie)</w:t>
      </w:r>
    </w:p>
    <w:p w14:paraId="3AC88D99" w14:textId="77777777" w:rsidR="003E351C" w:rsidRDefault="003E351C" w:rsidP="004A6C91">
      <w:pPr>
        <w:spacing w:line="240" w:lineRule="auto"/>
        <w:ind w:left="756"/>
        <w:contextualSpacing/>
        <w:jc w:val="both"/>
      </w:pPr>
    </w:p>
    <w:p w14:paraId="3AECF050" w14:textId="77777777" w:rsidR="003E351C" w:rsidRDefault="003E351C" w:rsidP="004A6C91">
      <w:pPr>
        <w:spacing w:line="240" w:lineRule="auto"/>
        <w:ind w:firstLine="360"/>
        <w:contextualSpacing/>
        <w:jc w:val="both"/>
      </w:pPr>
      <w:r>
        <w:rPr>
          <w:noProof/>
        </w:rPr>
        <mc:AlternateContent>
          <mc:Choice Requires="wps">
            <w:drawing>
              <wp:anchor distT="0" distB="0" distL="114300" distR="114300" simplePos="0" relativeHeight="251663360" behindDoc="0" locked="0" layoutInCell="1" allowOverlap="1" wp14:anchorId="7CEFCF96" wp14:editId="6A567A0E">
                <wp:simplePos x="0" y="0"/>
                <wp:positionH relativeFrom="margin">
                  <wp:posOffset>-4850</wp:posOffset>
                </wp:positionH>
                <wp:positionV relativeFrom="paragraph">
                  <wp:posOffset>6282</wp:posOffset>
                </wp:positionV>
                <wp:extent cx="335280" cy="291830"/>
                <wp:effectExtent l="12700" t="12700" r="7620" b="13335"/>
                <wp:wrapNone/>
                <wp:docPr id="982" name="Organigramme : Procédé 982"/>
                <wp:cNvGraphicFramePr/>
                <a:graphic xmlns:a="http://schemas.openxmlformats.org/drawingml/2006/main">
                  <a:graphicData uri="http://schemas.microsoft.com/office/word/2010/wordprocessingShape">
                    <wps:wsp>
                      <wps:cNvSpPr/>
                      <wps:spPr>
                        <a:xfrm>
                          <a:off x="0" y="0"/>
                          <a:ext cx="335280" cy="291830"/>
                        </a:xfrm>
                        <a:prstGeom prst="flowChartProcess">
                          <a:avLst/>
                        </a:prstGeom>
                      </wps:spPr>
                      <wps:style>
                        <a:lnRef idx="2">
                          <a:schemeClr val="accent6"/>
                        </a:lnRef>
                        <a:fillRef idx="1">
                          <a:schemeClr val="lt1"/>
                        </a:fillRef>
                        <a:effectRef idx="0">
                          <a:schemeClr val="accent6"/>
                        </a:effectRef>
                        <a:fontRef idx="minor">
                          <a:schemeClr val="dk1"/>
                        </a:fontRef>
                      </wps:style>
                      <wps:txbx>
                        <w:txbxContent>
                          <w:p w14:paraId="0F786132" w14:textId="279DF201" w:rsidR="00D44A48" w:rsidRPr="005C7093" w:rsidRDefault="00D44A48" w:rsidP="003E351C">
                            <w:pPr>
                              <w:jc w:val="center"/>
                              <w:rPr>
                                <w:lang w:val="fr-FR"/>
                              </w:rPr>
                            </w:pPr>
                            <w:r>
                              <w:rPr>
                                <w:lang w:val="fr-FR"/>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w:pict>
              <v:shape w14:anchorId="7CEFCF96" id="Organigramme : Procédé 982" o:spid="_x0000_s1028" type="#_x0000_t109" style="position:absolute;left:0;text-align:left;margin-left:-.4pt;margin-top:.5pt;width:26.4pt;height:2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" fillcolor="white [3201]" strokecolor="#f79646 [3209]" strokeweight="2pt">
                <v:textbox>
                  <w:txbxContent>
                    <w:p w14:paraId="0F786132" w14:textId="279DF201" w:rsidR="00D44A48" w:rsidRPr="005C7093" w:rsidRDefault="00D44A48" w:rsidP="003E351C">
                      <w:pPr>
                        <w:jc w:val="center"/>
                        <w:rPr>
                          <w:lang w:val="fr-FR"/>
                        </w:rPr>
                      </w:pPr>
                      <w:r>
                        <w:rPr>
                          <w:lang w:val="fr-FR"/>
                        </w:rPr>
                        <w:t>2</w:t>
                      </w:r>
                    </w:p>
                  </w:txbxContent>
                </v:textbox>
                <w10:wrap anchorx="margin"/>
              </v:shape>
            </w:pict>
          </mc:Fallback>
        </mc:AlternateContent>
      </w:r>
      <w:r>
        <w:t xml:space="preserve">        B</w:t>
      </w:r>
      <w:r w:rsidRPr="00C714C1">
        <w:t>ien-être d</w:t>
      </w:r>
      <w:r>
        <w:t>es</w:t>
      </w:r>
      <w:r w:rsidRPr="00C714C1">
        <w:t xml:space="preserve"> travailleur</w:t>
      </w:r>
      <w:r>
        <w:t>s (conditions de travail, formations, analyse psychosociale…)</w:t>
      </w:r>
    </w:p>
    <w:p w14:paraId="2ECBFCB6" w14:textId="77777777" w:rsidR="003E351C" w:rsidRDefault="003E351C" w:rsidP="004A6C91">
      <w:pPr>
        <w:spacing w:line="240" w:lineRule="auto"/>
        <w:ind w:firstLine="360"/>
        <w:contextualSpacing/>
        <w:jc w:val="both"/>
      </w:pPr>
    </w:p>
    <w:p w14:paraId="62AAAF2D" w14:textId="77777777" w:rsidR="003E351C" w:rsidRDefault="003E351C" w:rsidP="004A6C91">
      <w:pPr>
        <w:pStyle w:val="Paragraphedeliste"/>
        <w:spacing w:after="0" w:line="240" w:lineRule="auto"/>
        <w:jc w:val="both"/>
      </w:pPr>
      <w:r>
        <w:rPr>
          <w:noProof/>
        </w:rPr>
        <mc:AlternateContent>
          <mc:Choice Requires="wps">
            <w:drawing>
              <wp:anchor distT="0" distB="0" distL="114300" distR="114300" simplePos="0" relativeHeight="251664384" behindDoc="0" locked="0" layoutInCell="1" allowOverlap="1" wp14:anchorId="4F494296" wp14:editId="78BC6452">
                <wp:simplePos x="0" y="0"/>
                <wp:positionH relativeFrom="margin">
                  <wp:align>left</wp:align>
                </wp:positionH>
                <wp:positionV relativeFrom="paragraph">
                  <wp:posOffset>33020</wp:posOffset>
                </wp:positionV>
                <wp:extent cx="335280" cy="282102"/>
                <wp:effectExtent l="0" t="0" r="7620" b="10160"/>
                <wp:wrapNone/>
                <wp:docPr id="983" name="Organigramme : Procédé 983"/>
                <wp:cNvGraphicFramePr/>
                <a:graphic xmlns:a="http://schemas.openxmlformats.org/drawingml/2006/main">
                  <a:graphicData uri="http://schemas.microsoft.com/office/word/2010/wordprocessingShape">
                    <wps:wsp>
                      <wps:cNvSpPr/>
                      <wps:spPr>
                        <a:xfrm>
                          <a:off x="0" y="0"/>
                          <a:ext cx="335280" cy="282102"/>
                        </a:xfrm>
                        <a:prstGeom prst="flowChartProcess">
                          <a:avLst/>
                        </a:prstGeom>
                        <a:solidFill>
                          <a:sysClr val="window" lastClr="FFFFFF"/>
                        </a:solidFill>
                        <a:ln w="12700" cap="flat" cmpd="sng" algn="ctr">
                          <a:solidFill>
                            <a:srgbClr val="70AD47"/>
                          </a:solidFill>
                          <a:prstDash val="solid"/>
                          <a:miter lim="800000"/>
                        </a:ln>
                        <a:effectLst/>
                      </wps:spPr>
                      <wps:txbx>
                        <w:txbxContent>
                          <w:p w14:paraId="55E7EF7B" w14:textId="77777777" w:rsidR="00D44A48" w:rsidRDefault="00D44A48" w:rsidP="003E351C">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w:pict>
              <v:shape w14:anchorId="4F494296" id="Organigramme : Procédé 983" o:spid="_x0000_s1029" type="#_x0000_t109" style="position:absolute;left:0;text-align:left;margin-left:0;margin-top:2.6pt;width:26.4pt;height:22.2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" fillcolor="window" strokecolor="#70ad47" strokeweight="1pt">
                <v:textbox>
                  <w:txbxContent>
                    <w:p w14:paraId="55E7EF7B" w14:textId="77777777" w:rsidR="00D44A48" w:rsidRDefault="00D44A48" w:rsidP="003E351C">
                      <w:pPr>
                        <w:jc w:val="center"/>
                      </w:pPr>
                      <w:r>
                        <w:t>5</w:t>
                      </w:r>
                    </w:p>
                  </w:txbxContent>
                </v:textbox>
                <w10:wrap anchorx="margin"/>
              </v:shape>
            </w:pict>
          </mc:Fallback>
        </mc:AlternateContent>
      </w:r>
      <w:r>
        <w:t xml:space="preserve"> </w:t>
      </w:r>
      <w:r w:rsidRPr="00C714C1">
        <w:t>2</w:t>
      </w:r>
      <w:r w:rsidRPr="00D860B2">
        <w:rPr>
          <w:vertAlign w:val="superscript"/>
        </w:rPr>
        <w:t>ème</w:t>
      </w:r>
      <w:r w:rsidRPr="00C714C1">
        <w:t xml:space="preserve"> pilier (imposé par la Loi mixte)</w:t>
      </w:r>
    </w:p>
    <w:p w14:paraId="490F421D" w14:textId="3E9DCF0A" w:rsidR="003E351C" w:rsidRDefault="004A6C91" w:rsidP="004A6C91">
      <w:pPr>
        <w:pStyle w:val="Paragraphedeliste"/>
        <w:spacing w:after="0" w:line="240" w:lineRule="auto"/>
        <w:jc w:val="both"/>
      </w:pPr>
      <w:r>
        <w:rPr>
          <w:noProof/>
        </w:rPr>
        <mc:AlternateContent>
          <mc:Choice Requires="wps">
            <w:drawing>
              <wp:anchor distT="0" distB="0" distL="114300" distR="114300" simplePos="0" relativeHeight="251665408" behindDoc="0" locked="0" layoutInCell="1" allowOverlap="1" wp14:anchorId="4B916E70" wp14:editId="13F6DDB4">
                <wp:simplePos x="0" y="0"/>
                <wp:positionH relativeFrom="margin">
                  <wp:posOffset>-4850</wp:posOffset>
                </wp:positionH>
                <wp:positionV relativeFrom="paragraph">
                  <wp:posOffset>259431</wp:posOffset>
                </wp:positionV>
                <wp:extent cx="335280" cy="291830"/>
                <wp:effectExtent l="0" t="0" r="7620" b="13335"/>
                <wp:wrapNone/>
                <wp:docPr id="984" name="Organigramme : Procédé 984"/>
                <wp:cNvGraphicFramePr/>
                <a:graphic xmlns:a="http://schemas.openxmlformats.org/drawingml/2006/main">
                  <a:graphicData uri="http://schemas.microsoft.com/office/word/2010/wordprocessingShape">
                    <wps:wsp>
                      <wps:cNvSpPr/>
                      <wps:spPr>
                        <a:xfrm>
                          <a:off x="0" y="0"/>
                          <a:ext cx="335280" cy="291830"/>
                        </a:xfrm>
                        <a:prstGeom prst="flowChartProcess">
                          <a:avLst/>
                        </a:prstGeom>
                        <a:solidFill>
                          <a:sysClr val="window" lastClr="FFFFFF"/>
                        </a:solidFill>
                        <a:ln w="12700" cap="flat" cmpd="sng" algn="ctr">
                          <a:solidFill>
                            <a:srgbClr val="70AD47"/>
                          </a:solidFill>
                          <a:prstDash val="solid"/>
                          <a:miter lim="800000"/>
                        </a:ln>
                        <a:effectLst/>
                      </wps:spPr>
                      <wps:txbx>
                        <w:txbxContent>
                          <w:p w14:paraId="1AF50742" w14:textId="54AA5E35" w:rsidR="00D44A48" w:rsidRPr="005C7093" w:rsidRDefault="00D44A48" w:rsidP="003E351C">
                            <w:pPr>
                              <w:jc w:val="center"/>
                              <w:rPr>
                                <w:lang w:val="fr-FR"/>
                              </w:rPr>
                            </w:pPr>
                            <w:r>
                              <w:rPr>
                                <w:lang w:val="fr-FR"/>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w:pict>
              <v:shape w14:anchorId="4B916E70" id="Organigramme : Procédé 984" o:spid="_x0000_s1030" type="#_x0000_t109" style="position:absolute;left:0;text-align:left;margin-left:-.4pt;margin-top:20.45pt;width:26.4pt;height:2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" fillcolor="window" strokecolor="#70ad47" strokeweight="1pt">
                <v:textbox>
                  <w:txbxContent>
                    <w:p w14:paraId="1AF50742" w14:textId="54AA5E35" w:rsidR="00D44A48" w:rsidRPr="005C7093" w:rsidRDefault="00D44A48" w:rsidP="003E351C">
                      <w:pPr>
                        <w:jc w:val="center"/>
                        <w:rPr>
                          <w:lang w:val="fr-FR"/>
                        </w:rPr>
                      </w:pPr>
                      <w:r>
                        <w:rPr>
                          <w:lang w:val="fr-FR"/>
                        </w:rPr>
                        <w:t>3</w:t>
                      </w:r>
                    </w:p>
                  </w:txbxContent>
                </v:textbox>
                <w10:wrap anchorx="margin"/>
              </v:shape>
            </w:pict>
          </mc:Fallback>
        </mc:AlternateContent>
      </w:r>
    </w:p>
    <w:p w14:paraId="7022EF32" w14:textId="3A7ABBAC" w:rsidR="003E351C" w:rsidRDefault="003E351C" w:rsidP="004A6C91">
      <w:pPr>
        <w:spacing w:after="0" w:line="240" w:lineRule="auto"/>
        <w:ind w:left="708" w:hanging="348"/>
        <w:contextualSpacing/>
        <w:jc w:val="both"/>
      </w:pPr>
      <w:r>
        <w:t>-</w:t>
      </w:r>
      <w:r>
        <w:tab/>
        <w:t>Environnement (investissement dans des constructions ou rénovations passives, sensibilisation, mobilité …)</w:t>
      </w:r>
      <w:r w:rsidRPr="00C714C1">
        <w:t xml:space="preserve"> </w:t>
      </w:r>
    </w:p>
    <w:p w14:paraId="117E96D2" w14:textId="010893E4" w:rsidR="004A6C91" w:rsidRDefault="004A6C91" w:rsidP="004A6C91">
      <w:pPr>
        <w:spacing w:after="0" w:line="240" w:lineRule="auto"/>
        <w:ind w:left="708" w:hanging="348"/>
        <w:contextualSpacing/>
        <w:jc w:val="both"/>
      </w:pPr>
    </w:p>
    <w:p w14:paraId="411E374B" w14:textId="77777777" w:rsidR="00DC2A00" w:rsidRDefault="00DC2A00" w:rsidP="004A6C91">
      <w:pPr>
        <w:spacing w:after="0" w:line="240" w:lineRule="auto"/>
        <w:ind w:left="708" w:hanging="348"/>
        <w:contextualSpacing/>
        <w:jc w:val="both"/>
      </w:pPr>
    </w:p>
    <w:p w14:paraId="073F3AD1" w14:textId="77777777" w:rsidR="003E351C" w:rsidRPr="0087203E" w:rsidRDefault="003E351C" w:rsidP="004A6C91">
      <w:pPr>
        <w:spacing w:line="240" w:lineRule="auto"/>
        <w:jc w:val="both"/>
        <w:rPr>
          <w:b/>
          <w:u w:val="single"/>
        </w:rPr>
      </w:pPr>
      <w:r>
        <w:rPr>
          <w:b/>
          <w:u w:val="single"/>
        </w:rPr>
        <w:t>3.</w:t>
      </w:r>
      <w:r w:rsidRPr="0087203E">
        <w:rPr>
          <w:b/>
          <w:u w:val="single"/>
        </w:rPr>
        <w:t xml:space="preserve"> ACCUEIL PETITE ENFANCE</w:t>
      </w:r>
    </w:p>
    <w:p w14:paraId="1FC01BE6" w14:textId="77777777" w:rsidR="003E351C" w:rsidRPr="00AA6648" w:rsidRDefault="003E351C" w:rsidP="004A6C91">
      <w:pPr>
        <w:spacing w:line="240" w:lineRule="auto"/>
        <w:jc w:val="both"/>
        <w:rPr>
          <w:rFonts w:cstheme="minorHAnsi"/>
          <w:color w:val="333333"/>
          <w:lang w:val="fr-FR"/>
        </w:rPr>
      </w:pPr>
      <w:r w:rsidRPr="00AA6648">
        <w:rPr>
          <w:rFonts w:cstheme="minorHAnsi"/>
          <w:color w:val="333333"/>
          <w:lang w:val="fr-FR"/>
        </w:rPr>
        <w:t>Selon l’IBSA, en 2016, la Région bruxelloise disposait de 19.375 places pour 52.862 enfants de moins 3 ans. Ce nombre est largement insuffisant et implique que les parents (souvent les mamans) doivent faire le choix de réduire leur temps de travail, voir prendre une interruption de carrière pour pouvoir garder leur enfant à la maison avec les conséquences financières que l’on connaît.</w:t>
      </w:r>
    </w:p>
    <w:p w14:paraId="27FB1455" w14:textId="65B9DFAD" w:rsidR="003E351C" w:rsidRDefault="003E351C" w:rsidP="004A6C91">
      <w:pPr>
        <w:spacing w:line="240" w:lineRule="auto"/>
        <w:jc w:val="both"/>
        <w:rPr>
          <w:rFonts w:cstheme="minorHAnsi"/>
          <w:i/>
          <w:color w:val="333333"/>
          <w:lang w:val="fr-FR"/>
        </w:rPr>
      </w:pPr>
      <w:r w:rsidRPr="00AA6648">
        <w:rPr>
          <w:rFonts w:cstheme="minorHAnsi"/>
          <w:i/>
          <w:color w:val="333333"/>
          <w:lang w:val="fr-FR"/>
        </w:rPr>
        <w:t>Quelle sera votre politique concernant cette problématique importante</w:t>
      </w:r>
      <w:r>
        <w:rPr>
          <w:rFonts w:cstheme="minorHAnsi"/>
          <w:i/>
          <w:color w:val="333333"/>
          <w:lang w:val="fr-FR"/>
        </w:rPr>
        <w:t xml:space="preserve"> et comment la mettriez-vous en œuvre</w:t>
      </w:r>
      <w:r w:rsidRPr="00AA6648">
        <w:rPr>
          <w:rFonts w:cstheme="minorHAnsi"/>
          <w:i/>
          <w:color w:val="333333"/>
          <w:lang w:val="fr-FR"/>
        </w:rPr>
        <w:t>?</w:t>
      </w:r>
    </w:p>
    <w:p w14:paraId="26C6EE67" w14:textId="77777777" w:rsidR="00AF7F91" w:rsidRDefault="00AF7F91" w:rsidP="004A6C91">
      <w:pPr>
        <w:spacing w:line="240" w:lineRule="auto"/>
        <w:jc w:val="both"/>
        <w:rPr>
          <w:rFonts w:cstheme="minorHAnsi"/>
          <w:i/>
          <w:color w:val="333333"/>
          <w:lang w:val="fr-FR"/>
        </w:rPr>
      </w:pPr>
    </w:p>
    <w:p w14:paraId="1F9E30B7" w14:textId="660E92CE" w:rsidR="00B65FF3" w:rsidRPr="00DC2A00" w:rsidRDefault="00B65FF3" w:rsidP="004A6C91">
      <w:pPr>
        <w:spacing w:after="0" w:line="240" w:lineRule="auto"/>
        <w:jc w:val="both"/>
        <w:rPr>
          <w:i/>
          <w:color w:val="7030A0"/>
        </w:rPr>
      </w:pPr>
      <w:r w:rsidRPr="00DC2A00">
        <w:rPr>
          <w:i/>
          <w:color w:val="7030A0"/>
        </w:rPr>
        <w:t xml:space="preserve">  Woluwe -Saint – Pierre compte 7 crèches </w:t>
      </w:r>
      <w:r w:rsidR="00AC7C49" w:rsidRPr="00DC2A00">
        <w:rPr>
          <w:i/>
          <w:color w:val="7030A0"/>
        </w:rPr>
        <w:t xml:space="preserve">reconnues par l’ ONE </w:t>
      </w:r>
      <w:r w:rsidR="00F265E3" w:rsidRPr="00DC2A00">
        <w:rPr>
          <w:i/>
          <w:color w:val="7030A0"/>
        </w:rPr>
        <w:t> </w:t>
      </w:r>
      <w:r w:rsidRPr="00DC2A00">
        <w:rPr>
          <w:i/>
          <w:color w:val="7030A0"/>
        </w:rPr>
        <w:t xml:space="preserve">réparties dans les dfférents  quartiers qui offrent 272 lits </w:t>
      </w:r>
      <w:r w:rsidR="00AC7C49" w:rsidRPr="00DC2A00">
        <w:rPr>
          <w:i/>
          <w:color w:val="7030A0"/>
        </w:rPr>
        <w:t>et une  reconnue par Kind en Gezin .</w:t>
      </w:r>
      <w:r w:rsidRPr="00DC2A00">
        <w:rPr>
          <w:i/>
          <w:color w:val="7030A0"/>
        </w:rPr>
        <w:t>.</w:t>
      </w:r>
      <w:r w:rsidR="00AC7C49" w:rsidRPr="00DC2A00">
        <w:rPr>
          <w:i/>
          <w:color w:val="7030A0"/>
        </w:rPr>
        <w:t>Quelques « haltes accueil » dépendant d’une ASBL communales et des « maison</w:t>
      </w:r>
      <w:r w:rsidR="00611A25">
        <w:rPr>
          <w:i/>
          <w:color w:val="7030A0"/>
        </w:rPr>
        <w:t>s</w:t>
      </w:r>
      <w:r w:rsidR="00AC7C49" w:rsidRPr="00DC2A00">
        <w:rPr>
          <w:i/>
          <w:color w:val="7030A0"/>
        </w:rPr>
        <w:t xml:space="preserve"> d’enfants » également agré</w:t>
      </w:r>
      <w:r w:rsidR="00611A25">
        <w:rPr>
          <w:i/>
          <w:color w:val="7030A0"/>
        </w:rPr>
        <w:t>é</w:t>
      </w:r>
      <w:r w:rsidR="00AC7C49" w:rsidRPr="00DC2A00">
        <w:rPr>
          <w:i/>
          <w:color w:val="7030A0"/>
        </w:rPr>
        <w:t>es .</w:t>
      </w:r>
    </w:p>
    <w:p w14:paraId="785520FE" w14:textId="77777777" w:rsidR="00AC7C49" w:rsidRPr="00DC2A00" w:rsidRDefault="00AC7C49" w:rsidP="004A6C91">
      <w:pPr>
        <w:spacing w:after="0" w:line="240" w:lineRule="auto"/>
        <w:jc w:val="both"/>
        <w:rPr>
          <w:i/>
          <w:color w:val="7030A0"/>
        </w:rPr>
      </w:pPr>
    </w:p>
    <w:p w14:paraId="536129C9" w14:textId="5127589B" w:rsidR="006313E4" w:rsidRPr="00DC2A00" w:rsidRDefault="00B65FF3" w:rsidP="004A6C91">
      <w:pPr>
        <w:spacing w:after="0" w:line="240" w:lineRule="auto"/>
        <w:jc w:val="both"/>
        <w:rPr>
          <w:i/>
          <w:color w:val="7030A0"/>
        </w:rPr>
      </w:pPr>
      <w:r w:rsidRPr="00DC2A00">
        <w:rPr>
          <w:i/>
          <w:color w:val="7030A0"/>
        </w:rPr>
        <w:t xml:space="preserve">Comme  ailleurs en Région Bruxelloise , ce nombre ne rencontre </w:t>
      </w:r>
      <w:r w:rsidR="00AC7C49" w:rsidRPr="00DC2A00">
        <w:rPr>
          <w:i/>
          <w:color w:val="7030A0"/>
        </w:rPr>
        <w:t xml:space="preserve">pas suffisamment </w:t>
      </w:r>
      <w:r w:rsidRPr="00DC2A00">
        <w:rPr>
          <w:i/>
          <w:color w:val="7030A0"/>
        </w:rPr>
        <w:t xml:space="preserve"> la demande .</w:t>
      </w:r>
    </w:p>
    <w:p w14:paraId="5E9EA936" w14:textId="7D2A89D1" w:rsidR="006313E4" w:rsidRPr="00DC2A00" w:rsidRDefault="006313E4" w:rsidP="004A6C91">
      <w:pPr>
        <w:spacing w:after="0" w:line="240" w:lineRule="auto"/>
        <w:jc w:val="both"/>
        <w:rPr>
          <w:i/>
          <w:color w:val="7030A0"/>
        </w:rPr>
      </w:pPr>
      <w:r w:rsidRPr="00DC2A00">
        <w:rPr>
          <w:i/>
          <w:color w:val="7030A0"/>
        </w:rPr>
        <w:t xml:space="preserve">Quelque soient les choix  des parents , le placement en crèche est un élément important de socialisation </w:t>
      </w:r>
      <w:r w:rsidR="00AC7C49" w:rsidRPr="00DC2A00">
        <w:rPr>
          <w:i/>
          <w:color w:val="7030A0"/>
        </w:rPr>
        <w:t xml:space="preserve">et d’épanouissement </w:t>
      </w:r>
      <w:r w:rsidRPr="00DC2A00">
        <w:rPr>
          <w:i/>
          <w:color w:val="7030A0"/>
        </w:rPr>
        <w:t>des enfants des leur plus jeune âge. Les crèches sont vraisemblablement les modes de garde d’enfants  les plus fiables du point de vue de la santé des enfants des lors qu’elles disposent d</w:t>
      </w:r>
      <w:r w:rsidR="00F265E3" w:rsidRPr="00DC2A00">
        <w:rPr>
          <w:i/>
          <w:color w:val="7030A0"/>
        </w:rPr>
        <w:t>e</w:t>
      </w:r>
      <w:r w:rsidRPr="00DC2A00">
        <w:rPr>
          <w:i/>
          <w:color w:val="7030A0"/>
        </w:rPr>
        <w:t xml:space="preserve"> personnel professionnel qualifié</w:t>
      </w:r>
      <w:r w:rsidR="00AC7C49" w:rsidRPr="00DC2A00">
        <w:rPr>
          <w:i/>
          <w:color w:val="7030A0"/>
        </w:rPr>
        <w:t xml:space="preserve"> -</w:t>
      </w:r>
      <w:r w:rsidR="00F265E3" w:rsidRPr="00DC2A00">
        <w:rPr>
          <w:i/>
          <w:color w:val="7030A0"/>
        </w:rPr>
        <w:t>Nous nous permettons d’ajouter que l’’emploi  des puéricultrices</w:t>
      </w:r>
      <w:r w:rsidR="00611A25">
        <w:rPr>
          <w:i/>
          <w:color w:val="7030A0"/>
        </w:rPr>
        <w:t xml:space="preserve"> professionnelles </w:t>
      </w:r>
      <w:r w:rsidR="00F265E3" w:rsidRPr="00DC2A00">
        <w:rPr>
          <w:i/>
          <w:color w:val="7030A0"/>
        </w:rPr>
        <w:t xml:space="preserve"> doit absolument être préservé voire revalorisé</w:t>
      </w:r>
      <w:r w:rsidR="00AC7C49" w:rsidRPr="00DC2A00">
        <w:rPr>
          <w:i/>
          <w:color w:val="7030A0"/>
        </w:rPr>
        <w:t>-</w:t>
      </w:r>
      <w:r w:rsidR="00F265E3" w:rsidRPr="00DC2A00">
        <w:rPr>
          <w:i/>
          <w:color w:val="7030A0"/>
        </w:rPr>
        <w:t>.</w:t>
      </w:r>
      <w:r w:rsidRPr="00DC2A00">
        <w:rPr>
          <w:i/>
          <w:color w:val="7030A0"/>
        </w:rPr>
        <w:t xml:space="preserve"> </w:t>
      </w:r>
      <w:r w:rsidR="00B65FF3" w:rsidRPr="00DC2A00">
        <w:rPr>
          <w:i/>
          <w:color w:val="7030A0"/>
        </w:rPr>
        <w:t xml:space="preserve"> Il importe donc d’en </w:t>
      </w:r>
      <w:r w:rsidRPr="00DC2A00">
        <w:rPr>
          <w:i/>
          <w:color w:val="7030A0"/>
        </w:rPr>
        <w:t xml:space="preserve">augmenter la capacité et en </w:t>
      </w:r>
      <w:r w:rsidR="00B65FF3" w:rsidRPr="00DC2A00">
        <w:rPr>
          <w:i/>
          <w:color w:val="7030A0"/>
        </w:rPr>
        <w:t xml:space="preserve">developper </w:t>
      </w:r>
      <w:r w:rsidRPr="00DC2A00">
        <w:rPr>
          <w:i/>
          <w:color w:val="7030A0"/>
        </w:rPr>
        <w:t xml:space="preserve">dans </w:t>
      </w:r>
      <w:r w:rsidR="00B65FF3" w:rsidRPr="00DC2A00">
        <w:rPr>
          <w:i/>
          <w:color w:val="7030A0"/>
        </w:rPr>
        <w:t xml:space="preserve">d’autres </w:t>
      </w:r>
      <w:r w:rsidRPr="00DC2A00">
        <w:rPr>
          <w:i/>
          <w:color w:val="7030A0"/>
        </w:rPr>
        <w:t>endroits</w:t>
      </w:r>
      <w:r w:rsidR="00B65FF3" w:rsidRPr="00DC2A00">
        <w:rPr>
          <w:i/>
          <w:color w:val="7030A0"/>
        </w:rPr>
        <w:t>.</w:t>
      </w:r>
    </w:p>
    <w:p w14:paraId="10D84455" w14:textId="77777777" w:rsidR="00BE1BC4" w:rsidRPr="00DC2A00" w:rsidRDefault="00BE1BC4" w:rsidP="004A6C91">
      <w:pPr>
        <w:spacing w:after="0" w:line="240" w:lineRule="auto"/>
        <w:jc w:val="both"/>
        <w:rPr>
          <w:i/>
          <w:color w:val="7030A0"/>
        </w:rPr>
      </w:pPr>
    </w:p>
    <w:p w14:paraId="646E57A7" w14:textId="5483249B" w:rsidR="006313E4" w:rsidRPr="00DC2A00" w:rsidRDefault="00BE1BC4" w:rsidP="004A6C91">
      <w:pPr>
        <w:spacing w:after="0" w:line="240" w:lineRule="auto"/>
        <w:jc w:val="both"/>
        <w:rPr>
          <w:i/>
          <w:color w:val="7030A0"/>
        </w:rPr>
      </w:pPr>
      <w:r w:rsidRPr="00DC2A00">
        <w:rPr>
          <w:i/>
          <w:color w:val="7030A0"/>
        </w:rPr>
        <w:t>Parallèlement à ces crèches , les haltes garderies devraient être ouvertes , 24h sur 24</w:t>
      </w:r>
      <w:r w:rsidR="00F265E3" w:rsidRPr="00DC2A00">
        <w:rPr>
          <w:i/>
          <w:color w:val="7030A0"/>
        </w:rPr>
        <w:t xml:space="preserve">, </w:t>
      </w:r>
      <w:r w:rsidRPr="00DC2A00">
        <w:rPr>
          <w:i/>
          <w:color w:val="7030A0"/>
        </w:rPr>
        <w:t xml:space="preserve"> pour aider des parents</w:t>
      </w:r>
      <w:r w:rsidR="00F265E3" w:rsidRPr="00DC2A00">
        <w:rPr>
          <w:i/>
          <w:color w:val="7030A0"/>
        </w:rPr>
        <w:t xml:space="preserve"> confrontés à des situations particulières ou temporaires , par exemple ceux   </w:t>
      </w:r>
      <w:r w:rsidRPr="00DC2A00">
        <w:rPr>
          <w:i/>
          <w:color w:val="7030A0"/>
        </w:rPr>
        <w:t xml:space="preserve">qui travaillent selon des horaires atypiques, ou en recherche d’emploi </w:t>
      </w:r>
      <w:r w:rsidR="00F265E3" w:rsidRPr="00DC2A00">
        <w:rPr>
          <w:i/>
          <w:color w:val="7030A0"/>
        </w:rPr>
        <w:t>, etc</w:t>
      </w:r>
      <w:r w:rsidRPr="00DC2A00">
        <w:rPr>
          <w:i/>
          <w:color w:val="7030A0"/>
        </w:rPr>
        <w:t>.</w:t>
      </w:r>
      <w:r w:rsidR="00AC7C49" w:rsidRPr="00DC2A00">
        <w:rPr>
          <w:i/>
          <w:color w:val="7030A0"/>
        </w:rPr>
        <w:t xml:space="preserve">  Ce qui signifie d’engager quelques personnes supplémentaires .</w:t>
      </w:r>
    </w:p>
    <w:p w14:paraId="639A1704" w14:textId="77777777" w:rsidR="00BE1BC4" w:rsidRPr="00DC2A00" w:rsidRDefault="00BE1BC4" w:rsidP="004A6C91">
      <w:pPr>
        <w:spacing w:after="0" w:line="240" w:lineRule="auto"/>
        <w:jc w:val="both"/>
        <w:rPr>
          <w:i/>
          <w:color w:val="7030A0"/>
        </w:rPr>
      </w:pPr>
    </w:p>
    <w:p w14:paraId="13374C10" w14:textId="599C1092" w:rsidR="006313E4" w:rsidRPr="00DC2A00" w:rsidRDefault="006313E4" w:rsidP="004A6C91">
      <w:pPr>
        <w:spacing w:after="0" w:line="240" w:lineRule="auto"/>
        <w:jc w:val="both"/>
        <w:rPr>
          <w:i/>
          <w:color w:val="7030A0"/>
        </w:rPr>
      </w:pPr>
      <w:r w:rsidRPr="00DC2A00">
        <w:rPr>
          <w:i/>
          <w:color w:val="7030A0"/>
        </w:rPr>
        <w:t xml:space="preserve">Les bâtiments </w:t>
      </w:r>
      <w:r w:rsidR="00AC7C49" w:rsidRPr="00DC2A00">
        <w:rPr>
          <w:i/>
          <w:color w:val="7030A0"/>
        </w:rPr>
        <w:t xml:space="preserve">des crèches et haltes d’accueil ainsi que </w:t>
      </w:r>
      <w:r w:rsidRPr="00DC2A00">
        <w:rPr>
          <w:i/>
          <w:color w:val="7030A0"/>
        </w:rPr>
        <w:t xml:space="preserve"> les infrastructures annexes doivent </w:t>
      </w:r>
      <w:r w:rsidR="00BE1BC4" w:rsidRPr="00DC2A00">
        <w:rPr>
          <w:i/>
          <w:color w:val="7030A0"/>
        </w:rPr>
        <w:t>être contrôlés et enteten</w:t>
      </w:r>
      <w:r w:rsidR="00F265E3" w:rsidRPr="00DC2A00">
        <w:rPr>
          <w:i/>
          <w:color w:val="7030A0"/>
        </w:rPr>
        <w:t>u</w:t>
      </w:r>
      <w:r w:rsidR="00BE1BC4" w:rsidRPr="00DC2A00">
        <w:rPr>
          <w:i/>
          <w:color w:val="7030A0"/>
        </w:rPr>
        <w:t>s régulièrement. A c</w:t>
      </w:r>
      <w:r w:rsidR="00F265E3" w:rsidRPr="00DC2A00">
        <w:rPr>
          <w:i/>
          <w:color w:val="7030A0"/>
        </w:rPr>
        <w:t>et</w:t>
      </w:r>
      <w:r w:rsidR="00BE1BC4" w:rsidRPr="00DC2A00">
        <w:rPr>
          <w:i/>
          <w:color w:val="7030A0"/>
        </w:rPr>
        <w:t xml:space="preserve"> égard , nous demandons un plan d’investissement pluriannuel qui soit exécuté progressivement</w:t>
      </w:r>
      <w:r w:rsidR="00F265E3" w:rsidRPr="00DC2A00">
        <w:rPr>
          <w:i/>
          <w:color w:val="7030A0"/>
        </w:rPr>
        <w:t>, en commençant</w:t>
      </w:r>
      <w:r w:rsidR="00BE1BC4" w:rsidRPr="00DC2A00">
        <w:rPr>
          <w:i/>
          <w:color w:val="7030A0"/>
        </w:rPr>
        <w:t xml:space="preserve"> des le début de la mandature .</w:t>
      </w:r>
    </w:p>
    <w:p w14:paraId="32C7892C" w14:textId="77777777" w:rsidR="00BE1BC4" w:rsidRPr="00DC2A00" w:rsidRDefault="00BE1BC4" w:rsidP="004A6C91">
      <w:pPr>
        <w:spacing w:after="0" w:line="240" w:lineRule="auto"/>
        <w:jc w:val="both"/>
        <w:rPr>
          <w:i/>
          <w:color w:val="7030A0"/>
        </w:rPr>
      </w:pPr>
    </w:p>
    <w:p w14:paraId="529269CB" w14:textId="63F61F25" w:rsidR="006313E4" w:rsidRPr="00DC2A00" w:rsidRDefault="006313E4" w:rsidP="004A6C91">
      <w:pPr>
        <w:spacing w:after="0" w:line="240" w:lineRule="auto"/>
        <w:jc w:val="both"/>
        <w:rPr>
          <w:i/>
          <w:color w:val="7030A0"/>
        </w:rPr>
      </w:pPr>
      <w:r w:rsidRPr="00DC2A00">
        <w:rPr>
          <w:i/>
          <w:color w:val="7030A0"/>
        </w:rPr>
        <w:t>Ces lieux de garde d’enfants devraient être rendus plus accessible</w:t>
      </w:r>
      <w:r w:rsidR="00611A25">
        <w:rPr>
          <w:i/>
          <w:color w:val="7030A0"/>
        </w:rPr>
        <w:t>s</w:t>
      </w:r>
      <w:r w:rsidRPr="00DC2A00">
        <w:rPr>
          <w:i/>
          <w:color w:val="7030A0"/>
        </w:rPr>
        <w:t xml:space="preserve">, financièrement, pour les parents en difficulté ( notamment les mères seules avec enfants ). </w:t>
      </w:r>
    </w:p>
    <w:p w14:paraId="130E0A36" w14:textId="77777777" w:rsidR="006313E4" w:rsidRPr="00DC2A00" w:rsidRDefault="006313E4" w:rsidP="004A6C91">
      <w:pPr>
        <w:spacing w:after="0" w:line="240" w:lineRule="auto"/>
        <w:jc w:val="both"/>
        <w:rPr>
          <w:i/>
          <w:color w:val="7030A0"/>
        </w:rPr>
      </w:pPr>
    </w:p>
    <w:p w14:paraId="238AE8A8" w14:textId="38B4B73E" w:rsidR="003E351C" w:rsidRDefault="003E351C" w:rsidP="004A6C91">
      <w:pPr>
        <w:spacing w:after="0" w:line="240" w:lineRule="auto"/>
        <w:jc w:val="both"/>
        <w:rPr>
          <w:i/>
          <w:color w:val="FF0000"/>
        </w:rPr>
      </w:pPr>
    </w:p>
    <w:p w14:paraId="07E6867D" w14:textId="31C22F65" w:rsidR="00AF7F91" w:rsidRDefault="00AF7F91" w:rsidP="004A6C91">
      <w:pPr>
        <w:spacing w:after="0" w:line="240" w:lineRule="auto"/>
        <w:jc w:val="both"/>
        <w:rPr>
          <w:i/>
          <w:color w:val="FF0000"/>
        </w:rPr>
      </w:pPr>
    </w:p>
    <w:p w14:paraId="01A10233" w14:textId="18DDFD1A" w:rsidR="00AF7F91" w:rsidRDefault="00AF7F91" w:rsidP="004A6C91">
      <w:pPr>
        <w:spacing w:after="0" w:line="240" w:lineRule="auto"/>
        <w:jc w:val="both"/>
        <w:rPr>
          <w:i/>
          <w:color w:val="FF0000"/>
        </w:rPr>
      </w:pPr>
    </w:p>
    <w:p w14:paraId="1743861F" w14:textId="77777777" w:rsidR="00AF7F91" w:rsidRPr="003E0C4D" w:rsidRDefault="00AF7F91" w:rsidP="004A6C91">
      <w:pPr>
        <w:spacing w:after="0" w:line="240" w:lineRule="auto"/>
        <w:jc w:val="both"/>
        <w:rPr>
          <w:i/>
          <w:color w:val="FF0000"/>
        </w:rPr>
      </w:pPr>
    </w:p>
    <w:p w14:paraId="230C3506" w14:textId="77777777" w:rsidR="003E351C" w:rsidRPr="002B6C74" w:rsidRDefault="003E351C" w:rsidP="004A6C91">
      <w:pPr>
        <w:spacing w:line="240" w:lineRule="auto"/>
        <w:jc w:val="both"/>
        <w:rPr>
          <w:b/>
          <w:u w:val="single"/>
        </w:rPr>
      </w:pPr>
      <w:r>
        <w:rPr>
          <w:b/>
          <w:u w:val="single"/>
        </w:rPr>
        <w:t xml:space="preserve">4. </w:t>
      </w:r>
      <w:r w:rsidRPr="002B6C74">
        <w:rPr>
          <w:b/>
          <w:u w:val="single"/>
        </w:rPr>
        <w:t>MR-MRS </w:t>
      </w:r>
    </w:p>
    <w:p w14:paraId="265ADF4E" w14:textId="77777777" w:rsidR="003E351C" w:rsidRDefault="003E351C" w:rsidP="004A6C91">
      <w:pPr>
        <w:spacing w:line="240" w:lineRule="auto"/>
        <w:jc w:val="both"/>
      </w:pPr>
      <w:r>
        <w:t>Autre défi, le maintien dans le giron public des MR-MRS dépendantes des CPAS. Très souvent les Autorités nous font comprendre voire nous menacent de vendre les MR-MRS au secteur privé. La CGSP ne considère pas qu’il faut voir le vieillissement de la population avec un regard purement lucratif, il y a lieu d’offrir un maximum d’endroits accessibles aux personnes âgées qui ne disposent que d’une pension suffisante et qui ne peuvent plus rester chez eux.</w:t>
      </w:r>
    </w:p>
    <w:p w14:paraId="073568B0" w14:textId="7415B0F8" w:rsidR="003E351C" w:rsidRDefault="003E351C" w:rsidP="004A6C91">
      <w:pPr>
        <w:spacing w:line="240" w:lineRule="auto"/>
        <w:jc w:val="both"/>
        <w:rPr>
          <w:i/>
        </w:rPr>
      </w:pPr>
      <w:r w:rsidRPr="002B6C74">
        <w:rPr>
          <w:i/>
        </w:rPr>
        <w:t xml:space="preserve">Quelle sera votre politique en la matière ? </w:t>
      </w:r>
    </w:p>
    <w:p w14:paraId="7F3314D3" w14:textId="77777777" w:rsidR="00611A25" w:rsidRDefault="00611A25" w:rsidP="004A6C91">
      <w:pPr>
        <w:spacing w:line="240" w:lineRule="auto"/>
        <w:jc w:val="both"/>
        <w:rPr>
          <w:i/>
        </w:rPr>
      </w:pPr>
    </w:p>
    <w:p w14:paraId="0D80EFC4" w14:textId="2A0F759A" w:rsidR="005D1675" w:rsidRPr="00DC2A00" w:rsidRDefault="005D1675" w:rsidP="004A6C91">
      <w:pPr>
        <w:spacing w:line="240" w:lineRule="auto"/>
        <w:jc w:val="both"/>
        <w:rPr>
          <w:i/>
          <w:color w:val="7030A0"/>
        </w:rPr>
      </w:pPr>
      <w:r>
        <w:rPr>
          <w:i/>
          <w:color w:val="FF0000"/>
        </w:rPr>
        <w:t xml:space="preserve">  </w:t>
      </w:r>
      <w:r w:rsidRPr="00DC2A00">
        <w:rPr>
          <w:i/>
          <w:color w:val="7030A0"/>
        </w:rPr>
        <w:t xml:space="preserve">Le PS  est partisan de conserver les </w:t>
      </w:r>
      <w:r w:rsidR="00F44D77" w:rsidRPr="00DC2A00">
        <w:rPr>
          <w:i/>
          <w:color w:val="7030A0"/>
        </w:rPr>
        <w:t>M</w:t>
      </w:r>
      <w:r w:rsidRPr="00DC2A00">
        <w:rPr>
          <w:i/>
          <w:color w:val="7030A0"/>
        </w:rPr>
        <w:t>R et MRS  dans le « secteur publi</w:t>
      </w:r>
      <w:r w:rsidR="00F44D77" w:rsidRPr="00DC2A00">
        <w:rPr>
          <w:i/>
          <w:color w:val="7030A0"/>
        </w:rPr>
        <w:t>c</w:t>
      </w:r>
      <w:r w:rsidRPr="00DC2A00">
        <w:rPr>
          <w:i/>
          <w:color w:val="7030A0"/>
        </w:rPr>
        <w:t xml:space="preserve">»  et consid§re que les CPAS ont une responsabilité à assumer  à </w:t>
      </w:r>
      <w:r w:rsidR="00611A25">
        <w:rPr>
          <w:i/>
          <w:color w:val="7030A0"/>
        </w:rPr>
        <w:t>leur</w:t>
      </w:r>
      <w:r w:rsidRPr="00DC2A00">
        <w:rPr>
          <w:i/>
          <w:color w:val="7030A0"/>
        </w:rPr>
        <w:t xml:space="preserve"> égard</w:t>
      </w:r>
      <w:r w:rsidR="00F44D77" w:rsidRPr="00DC2A00">
        <w:rPr>
          <w:i/>
          <w:color w:val="7030A0"/>
        </w:rPr>
        <w:t xml:space="preserve"> et plus particulièrement </w:t>
      </w:r>
      <w:r w:rsidRPr="00DC2A00">
        <w:rPr>
          <w:i/>
          <w:color w:val="7030A0"/>
        </w:rPr>
        <w:t xml:space="preserve"> pour les senoirs les plus démunis .</w:t>
      </w:r>
      <w:r w:rsidR="00F44D77" w:rsidRPr="00DC2A00">
        <w:rPr>
          <w:i/>
          <w:color w:val="7030A0"/>
        </w:rPr>
        <w:t xml:space="preserve"> L’hébergement en maison de repos ou maison de repos et de soins grève en effet les budgets personnels et familiaux , en manière telle que très peu de personnes peuvent en bénéficier. </w:t>
      </w:r>
    </w:p>
    <w:p w14:paraId="174BF50C" w14:textId="6EC0D53C" w:rsidR="001F545F" w:rsidRPr="00DC2A00" w:rsidRDefault="001B6475" w:rsidP="004A6C91">
      <w:pPr>
        <w:spacing w:line="240" w:lineRule="auto"/>
        <w:jc w:val="both"/>
        <w:rPr>
          <w:i/>
          <w:color w:val="7030A0"/>
        </w:rPr>
      </w:pPr>
      <w:r w:rsidRPr="00DC2A00">
        <w:rPr>
          <w:i/>
          <w:color w:val="7030A0"/>
        </w:rPr>
        <w:t xml:space="preserve">  Par ailleurs , le maintien des personnes âgées dans leur habitation propre est sans doute la solution la plus humaine qui soit . </w:t>
      </w:r>
      <w:r w:rsidR="001F545F" w:rsidRPr="00DC2A00">
        <w:rPr>
          <w:i/>
          <w:color w:val="7030A0"/>
        </w:rPr>
        <w:t xml:space="preserve">Ces habitations devraient pouvoir être aménagées pour leur bien être </w:t>
      </w:r>
      <w:r w:rsidR="00F44D77" w:rsidRPr="00DC2A00">
        <w:rPr>
          <w:i/>
          <w:color w:val="7030A0"/>
        </w:rPr>
        <w:t xml:space="preserve">et les handicaps dus à la vieillesse </w:t>
      </w:r>
      <w:r w:rsidR="001F545F" w:rsidRPr="00DC2A00">
        <w:rPr>
          <w:i/>
          <w:color w:val="7030A0"/>
        </w:rPr>
        <w:t>(</w:t>
      </w:r>
      <w:r w:rsidR="00F44D77" w:rsidRPr="00DC2A00">
        <w:rPr>
          <w:i/>
          <w:color w:val="7030A0"/>
        </w:rPr>
        <w:t xml:space="preserve"> appartement de </w:t>
      </w:r>
      <w:r w:rsidR="001F545F" w:rsidRPr="00DC2A00">
        <w:rPr>
          <w:i/>
          <w:color w:val="7030A0"/>
        </w:rPr>
        <w:t xml:space="preserve">plain-pied, </w:t>
      </w:r>
      <w:r w:rsidR="00F44D77" w:rsidRPr="00DC2A00">
        <w:rPr>
          <w:i/>
          <w:color w:val="7030A0"/>
        </w:rPr>
        <w:t>adaptation des sanitaires</w:t>
      </w:r>
      <w:r w:rsidR="001F545F" w:rsidRPr="00DC2A00">
        <w:rPr>
          <w:i/>
          <w:color w:val="7030A0"/>
        </w:rPr>
        <w:t xml:space="preserve">, </w:t>
      </w:r>
      <w:r w:rsidR="00F44D77" w:rsidRPr="00DC2A00">
        <w:rPr>
          <w:i/>
          <w:color w:val="7030A0"/>
        </w:rPr>
        <w:t xml:space="preserve">seuil des cabines de douche , chaises et </w:t>
      </w:r>
      <w:r w:rsidR="001F545F" w:rsidRPr="00DC2A00">
        <w:rPr>
          <w:i/>
          <w:color w:val="7030A0"/>
        </w:rPr>
        <w:t>poignées de soutien,  hauteur des armoires</w:t>
      </w:r>
      <w:r w:rsidR="00AE597E" w:rsidRPr="00DC2A00">
        <w:rPr>
          <w:i/>
          <w:color w:val="7030A0"/>
        </w:rPr>
        <w:t xml:space="preserve"> et lergeur des portes </w:t>
      </w:r>
      <w:r w:rsidR="001F545F" w:rsidRPr="00DC2A00">
        <w:rPr>
          <w:i/>
          <w:color w:val="7030A0"/>
        </w:rPr>
        <w:t xml:space="preserve">, </w:t>
      </w:r>
      <w:r w:rsidR="00F44D77" w:rsidRPr="00DC2A00">
        <w:rPr>
          <w:i/>
          <w:color w:val="7030A0"/>
        </w:rPr>
        <w:t>sécurisation des appareils ménagers</w:t>
      </w:r>
      <w:r w:rsidR="00AE597E" w:rsidRPr="00DC2A00">
        <w:rPr>
          <w:i/>
          <w:color w:val="7030A0"/>
        </w:rPr>
        <w:t xml:space="preserve">). A cela s’ajoute les appareils munis d’appels d’urgence , alarmes et détecteurs de mouvements , etc.. La commune doit donc consacrer un budget -à la hauteur du nombre de ses séniors- destiné aux  primes à l’adaptation de ces logements dans une perspective de prévention des accidents et de santé publique . A cet égard , une collaboration avec les mutuelles </w:t>
      </w:r>
      <w:r w:rsidR="0010067D" w:rsidRPr="00DC2A00">
        <w:rPr>
          <w:i/>
          <w:color w:val="7030A0"/>
        </w:rPr>
        <w:t>est essentielle.</w:t>
      </w:r>
      <w:r w:rsidR="00AE597E" w:rsidRPr="00DC2A00">
        <w:rPr>
          <w:i/>
          <w:color w:val="7030A0"/>
        </w:rPr>
        <w:t xml:space="preserve"> </w:t>
      </w:r>
    </w:p>
    <w:p w14:paraId="4E4B9E88" w14:textId="12B4B9A4" w:rsidR="001B6475" w:rsidRPr="00DC2A00" w:rsidRDefault="001B6475" w:rsidP="004A6C91">
      <w:pPr>
        <w:spacing w:line="240" w:lineRule="auto"/>
        <w:jc w:val="both"/>
        <w:rPr>
          <w:i/>
          <w:color w:val="7030A0"/>
        </w:rPr>
      </w:pPr>
      <w:r w:rsidRPr="00DC2A00">
        <w:rPr>
          <w:i/>
          <w:color w:val="7030A0"/>
        </w:rPr>
        <w:t>C’est pourquoi , nous soutenons, et continuerons a le faire</w:t>
      </w:r>
      <w:r w:rsidR="00F44D77" w:rsidRPr="00DC2A00">
        <w:rPr>
          <w:i/>
          <w:color w:val="7030A0"/>
        </w:rPr>
        <w:t xml:space="preserve"> concrètement </w:t>
      </w:r>
      <w:r w:rsidRPr="00DC2A00">
        <w:rPr>
          <w:i/>
          <w:color w:val="7030A0"/>
        </w:rPr>
        <w:t>, les associations</w:t>
      </w:r>
      <w:r w:rsidR="00F44D77" w:rsidRPr="00DC2A00">
        <w:rPr>
          <w:i/>
          <w:color w:val="7030A0"/>
        </w:rPr>
        <w:t xml:space="preserve"> </w:t>
      </w:r>
      <w:r w:rsidRPr="00DC2A00">
        <w:rPr>
          <w:i/>
          <w:color w:val="7030A0"/>
        </w:rPr>
        <w:t>qui aident ces personnes à vivre chez eux et</w:t>
      </w:r>
      <w:r w:rsidR="00AE597E" w:rsidRPr="00DC2A00">
        <w:rPr>
          <w:i/>
          <w:color w:val="7030A0"/>
        </w:rPr>
        <w:t xml:space="preserve">/ou </w:t>
      </w:r>
      <w:r w:rsidRPr="00DC2A00">
        <w:rPr>
          <w:i/>
          <w:color w:val="7030A0"/>
        </w:rPr>
        <w:t xml:space="preserve"> à leur offrir des activités communes qui les maintiennent dans la vie sociale </w:t>
      </w:r>
      <w:r w:rsidR="00F44D77" w:rsidRPr="00DC2A00">
        <w:rPr>
          <w:i/>
          <w:color w:val="7030A0"/>
        </w:rPr>
        <w:t xml:space="preserve"> (comme le centre d’accueil Oase pour les pesronnes atteintes d’une maladie incurable , par exemple ) .</w:t>
      </w:r>
      <w:r w:rsidRPr="00DC2A00">
        <w:rPr>
          <w:i/>
          <w:color w:val="7030A0"/>
        </w:rPr>
        <w:t xml:space="preserve"> Les centres de quartiers de Woluwe -Saint -Pierre </w:t>
      </w:r>
      <w:r w:rsidR="00AE597E" w:rsidRPr="00DC2A00">
        <w:rPr>
          <w:i/>
          <w:color w:val="7030A0"/>
        </w:rPr>
        <w:t>participent</w:t>
      </w:r>
      <w:r w:rsidRPr="00DC2A00">
        <w:rPr>
          <w:i/>
          <w:color w:val="7030A0"/>
        </w:rPr>
        <w:t xml:space="preserve"> également </w:t>
      </w:r>
      <w:r w:rsidR="00AE597E" w:rsidRPr="00DC2A00">
        <w:rPr>
          <w:i/>
          <w:color w:val="7030A0"/>
        </w:rPr>
        <w:t xml:space="preserve">à l’amélioration du quotidien des pesronnes âgées </w:t>
      </w:r>
      <w:r w:rsidRPr="00DC2A00">
        <w:rPr>
          <w:i/>
          <w:color w:val="7030A0"/>
        </w:rPr>
        <w:t xml:space="preserve"> et méritent une subsidiation spécifique à cet objectif.</w:t>
      </w:r>
    </w:p>
    <w:p w14:paraId="7C8E7147" w14:textId="6418E505" w:rsidR="003E351C" w:rsidRDefault="001B6475" w:rsidP="00611A25">
      <w:pPr>
        <w:spacing w:line="240" w:lineRule="auto"/>
        <w:jc w:val="both"/>
        <w:rPr>
          <w:i/>
          <w:color w:val="7030A0"/>
        </w:rPr>
      </w:pPr>
      <w:r w:rsidRPr="00DC2A00">
        <w:rPr>
          <w:i/>
          <w:color w:val="7030A0"/>
        </w:rPr>
        <w:t xml:space="preserve">Les formules d’habitat intergénérationnels contribuent </w:t>
      </w:r>
      <w:r w:rsidR="001F545F" w:rsidRPr="00DC2A00">
        <w:rPr>
          <w:i/>
          <w:color w:val="7030A0"/>
        </w:rPr>
        <w:t xml:space="preserve">de leur côté à la conscientisation  des plus jeunes aux conditions de vie des plus âgés </w:t>
      </w:r>
      <w:r w:rsidR="00AE597E" w:rsidRPr="00DC2A00">
        <w:rPr>
          <w:i/>
          <w:color w:val="7030A0"/>
        </w:rPr>
        <w:t>et à partager leurs difficultés.</w:t>
      </w:r>
    </w:p>
    <w:p w14:paraId="2A16DB97" w14:textId="49F3037A" w:rsidR="00611A25" w:rsidRDefault="00611A25" w:rsidP="00611A25">
      <w:pPr>
        <w:spacing w:line="240" w:lineRule="auto"/>
        <w:jc w:val="both"/>
        <w:rPr>
          <w:i/>
          <w:color w:val="7030A0"/>
        </w:rPr>
      </w:pPr>
    </w:p>
    <w:p w14:paraId="0AD92E13" w14:textId="04F29221" w:rsidR="00611A25" w:rsidRPr="00611A25" w:rsidRDefault="00611A25" w:rsidP="00611A25">
      <w:pPr>
        <w:spacing w:line="240" w:lineRule="auto"/>
        <w:jc w:val="both"/>
        <w:rPr>
          <w:i/>
          <w:color w:val="7030A0"/>
        </w:rPr>
      </w:pPr>
      <w:r>
        <w:rPr>
          <w:i/>
          <w:color w:val="7030A0"/>
        </w:rPr>
        <w:t>Woluwe – Saint-Pierre a un Conseil consultattif des ainés qui devrait être consulté sur les matières relatives aux ainés justement , mais aussi être plus proactif.</w:t>
      </w:r>
    </w:p>
    <w:p w14:paraId="62342EC8" w14:textId="77777777" w:rsidR="004E0DD0" w:rsidRPr="00FB0779" w:rsidRDefault="004E0DD0" w:rsidP="004E0DD0">
      <w:pPr>
        <w:autoSpaceDE w:val="0"/>
        <w:autoSpaceDN w:val="0"/>
        <w:adjustRightInd w:val="0"/>
        <w:spacing w:after="0" w:line="240" w:lineRule="auto"/>
        <w:jc w:val="both"/>
        <w:rPr>
          <w:i/>
          <w:color w:val="FF0000"/>
        </w:rPr>
      </w:pPr>
    </w:p>
    <w:p w14:paraId="7F9C9DBC" w14:textId="77777777" w:rsidR="003E351C" w:rsidRDefault="003E351C" w:rsidP="004A6C91">
      <w:pPr>
        <w:spacing w:line="240" w:lineRule="auto"/>
        <w:jc w:val="both"/>
        <w:rPr>
          <w:b/>
          <w:u w:val="single"/>
        </w:rPr>
      </w:pPr>
      <w:r>
        <w:rPr>
          <w:b/>
          <w:u w:val="single"/>
        </w:rPr>
        <w:t>5.</w:t>
      </w:r>
      <w:r w:rsidRPr="0087203E">
        <w:rPr>
          <w:b/>
          <w:u w:val="single"/>
        </w:rPr>
        <w:t xml:space="preserve"> EXTERNALISATION DES MISSIONS DE SERVICES PUBLICS </w:t>
      </w:r>
    </w:p>
    <w:p w14:paraId="365C39B2" w14:textId="77777777" w:rsidR="003E351C" w:rsidRDefault="003E351C" w:rsidP="004A6C91">
      <w:pPr>
        <w:spacing w:line="240" w:lineRule="auto"/>
        <w:jc w:val="both"/>
      </w:pPr>
      <w:r w:rsidRPr="00C714C1">
        <w:t xml:space="preserve">Quelle est votre </w:t>
      </w:r>
      <w:r>
        <w:t>p</w:t>
      </w:r>
      <w:r w:rsidRPr="00C714C1">
        <w:t>osition </w:t>
      </w:r>
      <w:r>
        <w:t>relative à :</w:t>
      </w:r>
    </w:p>
    <w:p w14:paraId="0B1E3A02" w14:textId="3C786B8A" w:rsidR="003E351C" w:rsidRPr="005269F2" w:rsidRDefault="007C45D5" w:rsidP="004A6C91">
      <w:pPr>
        <w:spacing w:line="240" w:lineRule="auto"/>
        <w:jc w:val="both"/>
        <w:rPr>
          <w:i/>
        </w:rPr>
      </w:pPr>
      <w:r>
        <w:rPr>
          <w:i/>
        </w:rPr>
        <w:t xml:space="preserve"> </w:t>
      </w:r>
      <w:r w:rsidR="003E351C" w:rsidRPr="005269F2">
        <w:rPr>
          <w:i/>
        </w:rPr>
        <w:t>1.</w:t>
      </w:r>
      <w:r w:rsidR="003E351C">
        <w:rPr>
          <w:i/>
        </w:rPr>
        <w:t xml:space="preserve"> </w:t>
      </w:r>
      <w:r w:rsidR="003E351C" w:rsidRPr="005269F2">
        <w:rPr>
          <w:i/>
        </w:rPr>
        <w:t xml:space="preserve">la création d’ASBL et la mise à disposition de personnel communal dans </w:t>
      </w:r>
      <w:r w:rsidR="003E351C">
        <w:rPr>
          <w:i/>
        </w:rPr>
        <w:t>c</w:t>
      </w:r>
      <w:r w:rsidR="003E351C" w:rsidRPr="005269F2">
        <w:rPr>
          <w:i/>
        </w:rPr>
        <w:t>es ASBL</w:t>
      </w:r>
      <w:r w:rsidR="003E351C">
        <w:rPr>
          <w:i/>
        </w:rPr>
        <w:t> ?</w:t>
      </w:r>
    </w:p>
    <w:p w14:paraId="21A41820" w14:textId="77777777" w:rsidR="003E351C" w:rsidRDefault="003E351C" w:rsidP="004A6C91">
      <w:pPr>
        <w:spacing w:line="240" w:lineRule="auto"/>
        <w:jc w:val="both"/>
        <w:rPr>
          <w:i/>
        </w:rPr>
      </w:pPr>
      <w:r>
        <w:rPr>
          <w:i/>
        </w:rPr>
        <w:t>2. l</w:t>
      </w:r>
      <w:r w:rsidRPr="002B6C74">
        <w:rPr>
          <w:i/>
        </w:rPr>
        <w:t xml:space="preserve">’externalisation de certains services </w:t>
      </w:r>
      <w:r>
        <w:rPr>
          <w:i/>
        </w:rPr>
        <w:t xml:space="preserve">au sein de votre administration </w:t>
      </w:r>
      <w:r w:rsidRPr="002B6C74">
        <w:rPr>
          <w:i/>
        </w:rPr>
        <w:t>au profit du secteur privé</w:t>
      </w:r>
      <w:r>
        <w:rPr>
          <w:i/>
        </w:rPr>
        <w:t> ?</w:t>
      </w:r>
    </w:p>
    <w:p w14:paraId="2F3E3C59" w14:textId="77777777" w:rsidR="003E351C" w:rsidRDefault="003E351C" w:rsidP="004A6C91">
      <w:pPr>
        <w:spacing w:line="240" w:lineRule="auto"/>
        <w:jc w:val="both"/>
        <w:rPr>
          <w:i/>
        </w:rPr>
      </w:pPr>
      <w:r>
        <w:rPr>
          <w:i/>
        </w:rPr>
        <w:t>3. Le cas échéant, seriez</w:t>
      </w:r>
      <w:r w:rsidRPr="002B6C74">
        <w:rPr>
          <w:i/>
        </w:rPr>
        <w:t>-vous prêt à réinternaliser certaines missions qui ont été ultérieurement externalisées ?</w:t>
      </w:r>
    </w:p>
    <w:p w14:paraId="5ADCC317" w14:textId="7A0BB756" w:rsidR="0010067D" w:rsidRPr="00DC2A00" w:rsidRDefault="0010067D" w:rsidP="004A6C91">
      <w:pPr>
        <w:spacing w:line="240" w:lineRule="auto"/>
        <w:jc w:val="both"/>
        <w:rPr>
          <w:i/>
          <w:color w:val="7030A0"/>
        </w:rPr>
      </w:pPr>
      <w:r w:rsidRPr="00DC2A00">
        <w:rPr>
          <w:i/>
          <w:color w:val="7030A0"/>
        </w:rPr>
        <w:t xml:space="preserve"> Woluwé – Saint – Pierre  a créé plusieurs ASBL communales  à objets et missions spécifiques .  La plupart de celles-ci disposent en effet de personnel détaché de leurs services mais en lien avec celui-ci .  Des lors , il nous semble qu’une synergie entre les deux composantes de leur travail ne préjudicie pas l</w:t>
      </w:r>
      <w:r w:rsidR="00F66357" w:rsidRPr="00DC2A00">
        <w:rPr>
          <w:i/>
          <w:color w:val="7030A0"/>
        </w:rPr>
        <w:t>’organisation du</w:t>
      </w:r>
      <w:r w:rsidRPr="00DC2A00">
        <w:rPr>
          <w:i/>
          <w:color w:val="7030A0"/>
        </w:rPr>
        <w:t xml:space="preserve"> service public </w:t>
      </w:r>
      <w:r w:rsidR="00F66357" w:rsidRPr="00DC2A00">
        <w:rPr>
          <w:i/>
          <w:color w:val="7030A0"/>
        </w:rPr>
        <w:t>.</w:t>
      </w:r>
      <w:r w:rsidRPr="00DC2A00">
        <w:rPr>
          <w:i/>
          <w:color w:val="7030A0"/>
        </w:rPr>
        <w:t xml:space="preserve"> </w:t>
      </w:r>
      <w:r w:rsidR="00F66357" w:rsidRPr="00DC2A00">
        <w:rPr>
          <w:i/>
          <w:color w:val="7030A0"/>
        </w:rPr>
        <w:t>De plus ces ASBL sont contrôlées par les instances communes aux ASBL , les AG et les CA dont la composition intègre tous les partis de la majorité et de l’ opposition  qui , par ce biais , ont l’opportunité d’ intervenir dans la politique menée.</w:t>
      </w:r>
    </w:p>
    <w:p w14:paraId="019DE912" w14:textId="7DB75C1E" w:rsidR="003E351C" w:rsidRPr="00DC2A00" w:rsidRDefault="0010067D" w:rsidP="004A6C91">
      <w:pPr>
        <w:spacing w:line="240" w:lineRule="auto"/>
        <w:jc w:val="both"/>
        <w:rPr>
          <w:i/>
          <w:color w:val="7030A0"/>
        </w:rPr>
      </w:pPr>
      <w:r w:rsidRPr="00DC2A00">
        <w:rPr>
          <w:i/>
          <w:color w:val="7030A0"/>
        </w:rPr>
        <w:t>Si nous</w:t>
      </w:r>
      <w:r w:rsidR="004E0DD0" w:rsidRPr="00DC2A00">
        <w:rPr>
          <w:i/>
          <w:color w:val="7030A0"/>
        </w:rPr>
        <w:t xml:space="preserve"> sommes</w:t>
      </w:r>
      <w:r w:rsidR="003E351C" w:rsidRPr="00DC2A00">
        <w:rPr>
          <w:i/>
          <w:color w:val="7030A0"/>
        </w:rPr>
        <w:t xml:space="preserve"> </w:t>
      </w:r>
      <w:r w:rsidRPr="00DC2A00">
        <w:rPr>
          <w:i/>
          <w:color w:val="7030A0"/>
        </w:rPr>
        <w:t xml:space="preserve">résolument opposé à  l’externalisation des missions revenant à la politique communale  et a fortiori à </w:t>
      </w:r>
      <w:r w:rsidR="003E351C" w:rsidRPr="00DC2A00">
        <w:rPr>
          <w:i/>
          <w:color w:val="7030A0"/>
        </w:rPr>
        <w:t xml:space="preserve"> la privatisation des services communaux</w:t>
      </w:r>
      <w:r w:rsidRPr="00DC2A00">
        <w:rPr>
          <w:i/>
          <w:color w:val="7030A0"/>
        </w:rPr>
        <w:t xml:space="preserve"> , un recours à l’expertise pointue de quelques personnes émanant du secteur privé pourrait être envisagé de manière temporaire en attendant de trouver une solution d’emploi plus stable et structurel </w:t>
      </w:r>
      <w:r w:rsidR="003E351C" w:rsidRPr="00DC2A00">
        <w:rPr>
          <w:i/>
          <w:color w:val="7030A0"/>
        </w:rPr>
        <w:t xml:space="preserve">. </w:t>
      </w:r>
    </w:p>
    <w:p w14:paraId="07DF5D9A" w14:textId="68DCAD97" w:rsidR="00F66357" w:rsidRPr="00DC2A00" w:rsidRDefault="00F66357" w:rsidP="004A6C91">
      <w:pPr>
        <w:spacing w:line="240" w:lineRule="auto"/>
        <w:jc w:val="both"/>
        <w:rPr>
          <w:i/>
          <w:color w:val="7030A0"/>
        </w:rPr>
      </w:pPr>
      <w:r w:rsidRPr="00DC2A00">
        <w:rPr>
          <w:i/>
          <w:color w:val="7030A0"/>
        </w:rPr>
        <w:t>Enfin , l’intérêt général  impose d’évaluer les avantages et les inconvénients de la gestion des missions communales au regard de ses ressources en personnel et budgétaire et ce</w:t>
      </w:r>
      <w:r w:rsidR="00611A25">
        <w:rPr>
          <w:i/>
          <w:color w:val="7030A0"/>
        </w:rPr>
        <w:t>,</w:t>
      </w:r>
      <w:r w:rsidRPr="00DC2A00">
        <w:rPr>
          <w:i/>
          <w:color w:val="7030A0"/>
        </w:rPr>
        <w:t xml:space="preserve"> régulièrement en concertation avec les organisations syndicales .</w:t>
      </w:r>
    </w:p>
    <w:p w14:paraId="6C1AD5F9" w14:textId="77777777" w:rsidR="00F66357" w:rsidRDefault="00F66357" w:rsidP="004A6C91">
      <w:pPr>
        <w:spacing w:line="240" w:lineRule="auto"/>
        <w:jc w:val="both"/>
        <w:rPr>
          <w:i/>
          <w:color w:val="FF0000"/>
        </w:rPr>
      </w:pPr>
    </w:p>
    <w:p w14:paraId="25C797B7" w14:textId="77777777" w:rsidR="003E351C" w:rsidRDefault="003E351C" w:rsidP="004A6C91">
      <w:pPr>
        <w:spacing w:line="240" w:lineRule="auto"/>
        <w:jc w:val="both"/>
        <w:rPr>
          <w:b/>
          <w:u w:val="single"/>
        </w:rPr>
      </w:pPr>
      <w:r>
        <w:rPr>
          <w:b/>
          <w:u w:val="single"/>
        </w:rPr>
        <w:t>6. MARCHES PUBLICS</w:t>
      </w:r>
    </w:p>
    <w:p w14:paraId="1BBA4D3A" w14:textId="254C8553" w:rsidR="003E351C" w:rsidRDefault="003E351C" w:rsidP="004A6C91">
      <w:pPr>
        <w:spacing w:line="240" w:lineRule="auto"/>
        <w:jc w:val="both"/>
      </w:pPr>
      <w:r>
        <w:t>Afin d’éviter tout risque de dumping social,</w:t>
      </w:r>
      <w:r w:rsidR="001F6243">
        <w:t xml:space="preserve"> </w:t>
      </w:r>
      <w:r w:rsidRPr="00512353">
        <w:rPr>
          <w:i/>
        </w:rPr>
        <w:t>accepteriez-vous d’introduire une clause sociale (rédigée préalablement avec les partenaires sociaux) lors de l’établissement de marchés publics</w:t>
      </w:r>
      <w:r>
        <w:t> ?</w:t>
      </w:r>
    </w:p>
    <w:p w14:paraId="4E4FD2BB" w14:textId="5E4CB4A1" w:rsidR="001C3243" w:rsidRPr="00DC2A00" w:rsidRDefault="00F66357" w:rsidP="004A6C91">
      <w:pPr>
        <w:spacing w:line="240" w:lineRule="auto"/>
        <w:jc w:val="both"/>
        <w:rPr>
          <w:color w:val="7030A0"/>
        </w:rPr>
      </w:pPr>
      <w:r w:rsidRPr="00DC2A00">
        <w:rPr>
          <w:color w:val="7030A0"/>
        </w:rPr>
        <w:t>Sans aucun doute , l’introduction de clause</w:t>
      </w:r>
      <w:r w:rsidR="000302D8" w:rsidRPr="00DC2A00">
        <w:rPr>
          <w:color w:val="7030A0"/>
        </w:rPr>
        <w:t>s</w:t>
      </w:r>
      <w:r w:rsidRPr="00DC2A00">
        <w:rPr>
          <w:color w:val="7030A0"/>
        </w:rPr>
        <w:t xml:space="preserve"> sociales </w:t>
      </w:r>
      <w:r w:rsidR="000302D8" w:rsidRPr="00DC2A00">
        <w:rPr>
          <w:color w:val="7030A0"/>
        </w:rPr>
        <w:t>dans les cahiers des charges des  marchés publics sont une bonne manière  de lutter contre l</w:t>
      </w:r>
      <w:r w:rsidR="003E351C" w:rsidRPr="00DC2A00">
        <w:rPr>
          <w:color w:val="7030A0"/>
        </w:rPr>
        <w:t xml:space="preserve">e dumping social </w:t>
      </w:r>
      <w:r w:rsidR="000302D8" w:rsidRPr="00DC2A00">
        <w:rPr>
          <w:color w:val="7030A0"/>
        </w:rPr>
        <w:t xml:space="preserve">dans les secteurs ( nettoyage , construction , …) où les conditions de travail des employés et ouvriers sont inférieures aux normes sociales belges  tant du droit du travail ( temps de gtravail , salaire, </w:t>
      </w:r>
      <w:r w:rsidR="00D671BD">
        <w:rPr>
          <w:color w:val="7030A0"/>
        </w:rPr>
        <w:t xml:space="preserve">bien être et </w:t>
      </w:r>
      <w:r w:rsidR="000302D8" w:rsidRPr="00DC2A00">
        <w:rPr>
          <w:color w:val="7030A0"/>
        </w:rPr>
        <w:t xml:space="preserve">sécurité ) que celui de la sécurité sociale . </w:t>
      </w:r>
    </w:p>
    <w:p w14:paraId="55317D04" w14:textId="2BBDE638" w:rsidR="003E351C" w:rsidRPr="00DC2A00" w:rsidRDefault="001C3243" w:rsidP="004A6C91">
      <w:pPr>
        <w:spacing w:line="240" w:lineRule="auto"/>
        <w:jc w:val="both"/>
        <w:rPr>
          <w:color w:val="7030A0"/>
        </w:rPr>
      </w:pPr>
      <w:r w:rsidRPr="00DC2A00">
        <w:rPr>
          <w:color w:val="7030A0"/>
        </w:rPr>
        <w:t xml:space="preserve">La </w:t>
      </w:r>
      <w:r w:rsidR="000302D8" w:rsidRPr="00DC2A00">
        <w:rPr>
          <w:color w:val="7030A0"/>
        </w:rPr>
        <w:t xml:space="preserve">directive 2014/24/UE sur la passation des marchés publics, </w:t>
      </w:r>
      <w:r w:rsidRPr="00DC2A00">
        <w:rPr>
          <w:color w:val="7030A0"/>
        </w:rPr>
        <w:t xml:space="preserve">encourage </w:t>
      </w:r>
      <w:r w:rsidR="000302D8" w:rsidRPr="00DC2A00">
        <w:rPr>
          <w:color w:val="7030A0"/>
        </w:rPr>
        <w:t xml:space="preserve">les autorités publiques </w:t>
      </w:r>
      <w:r w:rsidRPr="00DC2A00">
        <w:rPr>
          <w:color w:val="7030A0"/>
        </w:rPr>
        <w:t xml:space="preserve">à </w:t>
      </w:r>
      <w:r w:rsidR="000302D8" w:rsidRPr="00DC2A00">
        <w:rPr>
          <w:color w:val="7030A0"/>
        </w:rPr>
        <w:t>mettre davantage l'accent sur la qualité, les aspects environnementaux et sociaux</w:t>
      </w:r>
      <w:r w:rsidRPr="00DC2A00">
        <w:rPr>
          <w:color w:val="7030A0"/>
        </w:rPr>
        <w:t xml:space="preserve"> des marchés publics . Outre les acpects de protection des travailleurs, essentiels à notre avis , s’ajoute la dénonciation de la concurrence déloyale entre entreprises, au détriment des plus petites d’entre elles </w:t>
      </w:r>
      <w:r w:rsidR="00CE0EAC" w:rsidRPr="00DC2A00">
        <w:rPr>
          <w:color w:val="7030A0"/>
        </w:rPr>
        <w:t xml:space="preserve">( dans son plan de lutte contre la fraude sociale, l’UCM  </w:t>
      </w:r>
      <w:r w:rsidR="00D671BD">
        <w:rPr>
          <w:color w:val="7030A0"/>
        </w:rPr>
        <w:t xml:space="preserve">elle-même </w:t>
      </w:r>
      <w:r w:rsidR="00CE0EAC" w:rsidRPr="00DC2A00">
        <w:rPr>
          <w:color w:val="7030A0"/>
        </w:rPr>
        <w:t>réclame de telles chartes )</w:t>
      </w:r>
      <w:r w:rsidR="00EB5119" w:rsidRPr="00DC2A00">
        <w:rPr>
          <w:color w:val="7030A0"/>
        </w:rPr>
        <w:t>, la lutte contre la traite des êtres humains , …</w:t>
      </w:r>
      <w:r w:rsidRPr="00DC2A00">
        <w:rPr>
          <w:color w:val="7030A0"/>
        </w:rPr>
        <w:t>.</w:t>
      </w:r>
    </w:p>
    <w:p w14:paraId="6A92CD0E" w14:textId="3EB187F8" w:rsidR="003E351C" w:rsidRPr="00DC2A00" w:rsidRDefault="001C3243" w:rsidP="004A6C91">
      <w:pPr>
        <w:spacing w:line="240" w:lineRule="auto"/>
        <w:jc w:val="both"/>
        <w:rPr>
          <w:color w:val="7030A0"/>
        </w:rPr>
      </w:pPr>
      <w:r w:rsidRPr="00DC2A00">
        <w:rPr>
          <w:color w:val="7030A0"/>
        </w:rPr>
        <w:t xml:space="preserve">Ce sont les pouvoirs locaux qui font le plus usage des marchés publics.  Il leur incombe </w:t>
      </w:r>
      <w:r w:rsidR="00103E84" w:rsidRPr="00DC2A00">
        <w:rPr>
          <w:color w:val="7030A0"/>
        </w:rPr>
        <w:t xml:space="preserve">dès lors, </w:t>
      </w:r>
      <w:r w:rsidRPr="00DC2A00">
        <w:rPr>
          <w:color w:val="7030A0"/>
        </w:rPr>
        <w:t>de montrer l’exemple</w:t>
      </w:r>
      <w:r w:rsidR="00AA7B82" w:rsidRPr="00DC2A00">
        <w:rPr>
          <w:color w:val="7030A0"/>
        </w:rPr>
        <w:t xml:space="preserve">. </w:t>
      </w:r>
      <w:r w:rsidRPr="00DC2A00">
        <w:rPr>
          <w:color w:val="7030A0"/>
        </w:rPr>
        <w:t>C’est pourquoi plusie</w:t>
      </w:r>
      <w:r w:rsidR="00EB5119" w:rsidRPr="00DC2A00">
        <w:rPr>
          <w:color w:val="7030A0"/>
        </w:rPr>
        <w:t>u</w:t>
      </w:r>
      <w:r w:rsidRPr="00DC2A00">
        <w:rPr>
          <w:color w:val="7030A0"/>
        </w:rPr>
        <w:t>rs communes de Br</w:t>
      </w:r>
      <w:r w:rsidR="00AA7B82" w:rsidRPr="00DC2A00">
        <w:rPr>
          <w:color w:val="7030A0"/>
        </w:rPr>
        <w:t>u</w:t>
      </w:r>
      <w:r w:rsidRPr="00DC2A00">
        <w:rPr>
          <w:color w:val="7030A0"/>
        </w:rPr>
        <w:t xml:space="preserve">xelles et de Wallonie ont adopté des </w:t>
      </w:r>
      <w:r w:rsidR="003E351C" w:rsidRPr="00DC2A00">
        <w:rPr>
          <w:color w:val="7030A0"/>
        </w:rPr>
        <w:t>charte</w:t>
      </w:r>
      <w:r w:rsidRPr="00DC2A00">
        <w:rPr>
          <w:color w:val="7030A0"/>
        </w:rPr>
        <w:t>s</w:t>
      </w:r>
      <w:r w:rsidR="003E351C" w:rsidRPr="00DC2A00">
        <w:rPr>
          <w:color w:val="7030A0"/>
        </w:rPr>
        <w:t xml:space="preserve"> de lutte contre le dumping social </w:t>
      </w:r>
      <w:r w:rsidRPr="00DC2A00">
        <w:rPr>
          <w:color w:val="7030A0"/>
        </w:rPr>
        <w:t>(</w:t>
      </w:r>
      <w:r w:rsidR="003E351C" w:rsidRPr="00DC2A00">
        <w:rPr>
          <w:color w:val="7030A0"/>
        </w:rPr>
        <w:t xml:space="preserve">  Herstal</w:t>
      </w:r>
      <w:r w:rsidRPr="00DC2A00">
        <w:rPr>
          <w:color w:val="7030A0"/>
        </w:rPr>
        <w:t xml:space="preserve">, </w:t>
      </w:r>
      <w:r w:rsidR="00EB5119" w:rsidRPr="00DC2A00">
        <w:rPr>
          <w:color w:val="7030A0"/>
        </w:rPr>
        <w:t>Namur,</w:t>
      </w:r>
      <w:r w:rsidR="00103E84" w:rsidRPr="00DC2A00">
        <w:rPr>
          <w:color w:val="7030A0"/>
        </w:rPr>
        <w:t xml:space="preserve"> Bassenge,</w:t>
      </w:r>
      <w:r w:rsidRPr="00DC2A00">
        <w:rPr>
          <w:color w:val="7030A0"/>
        </w:rPr>
        <w:t>……)</w:t>
      </w:r>
      <w:r w:rsidR="003E351C" w:rsidRPr="00DC2A00">
        <w:rPr>
          <w:color w:val="7030A0"/>
        </w:rPr>
        <w:t xml:space="preserve">. </w:t>
      </w:r>
      <w:r w:rsidR="00EB5119" w:rsidRPr="00DC2A00">
        <w:rPr>
          <w:color w:val="7030A0"/>
        </w:rPr>
        <w:t>En résumé , c</w:t>
      </w:r>
      <w:r w:rsidR="003E351C" w:rsidRPr="00DC2A00">
        <w:rPr>
          <w:color w:val="7030A0"/>
        </w:rPr>
        <w:t xml:space="preserve">es chartes prévoient que le soumissionnaire et ses soustraitants, devront s’engager </w:t>
      </w:r>
      <w:r w:rsidR="00AA7B82" w:rsidRPr="00DC2A00">
        <w:rPr>
          <w:color w:val="7030A0"/>
        </w:rPr>
        <w:t>explic</w:t>
      </w:r>
      <w:r w:rsidR="00611A25">
        <w:rPr>
          <w:color w:val="7030A0"/>
        </w:rPr>
        <w:t>i</w:t>
      </w:r>
      <w:r w:rsidR="00AA7B82" w:rsidRPr="00DC2A00">
        <w:rPr>
          <w:color w:val="7030A0"/>
        </w:rPr>
        <w:t xml:space="preserve">tement </w:t>
      </w:r>
      <w:r w:rsidRPr="00DC2A00">
        <w:rPr>
          <w:color w:val="7030A0"/>
        </w:rPr>
        <w:t xml:space="preserve">sur l’honneur </w:t>
      </w:r>
      <w:r w:rsidR="003E351C" w:rsidRPr="00DC2A00">
        <w:rPr>
          <w:color w:val="7030A0"/>
        </w:rPr>
        <w:t xml:space="preserve">à respecter l’ensemble des dispositions législatives, règlementaires, administratives ou conventionnelles applicables en Belgique </w:t>
      </w:r>
      <w:r w:rsidRPr="00DC2A00">
        <w:rPr>
          <w:color w:val="7030A0"/>
        </w:rPr>
        <w:t xml:space="preserve"> L’absence de  déclaration sur l’honneur sera une cause d’exclusion du soumissionnaire et de ses sous-traitants.  Quant aux sous-traitant, </w:t>
      </w:r>
      <w:r w:rsidR="00AA7B82" w:rsidRPr="00DC2A00">
        <w:rPr>
          <w:color w:val="7030A0"/>
        </w:rPr>
        <w:t>une liste de chaine de responsabilité devra être établie</w:t>
      </w:r>
      <w:r w:rsidR="00D671BD">
        <w:rPr>
          <w:color w:val="7030A0"/>
        </w:rPr>
        <w:t xml:space="preserve">  ( responsabilité solidaire )</w:t>
      </w:r>
      <w:r w:rsidR="00AA7B82" w:rsidRPr="00DC2A00">
        <w:rPr>
          <w:color w:val="7030A0"/>
        </w:rPr>
        <w:t xml:space="preserve">. Enfin si  le soumissionnaire et ses sous-traitants ne respectent finalement pas la </w:t>
      </w:r>
      <w:r w:rsidR="00EB5119" w:rsidRPr="00DC2A00">
        <w:rPr>
          <w:color w:val="7030A0"/>
        </w:rPr>
        <w:t xml:space="preserve">dite </w:t>
      </w:r>
      <w:r w:rsidR="00AA7B82" w:rsidRPr="00DC2A00">
        <w:rPr>
          <w:color w:val="7030A0"/>
        </w:rPr>
        <w:t>Charte dans l’exécution des marchés, des dispositions pénales lui seront appliquées .</w:t>
      </w:r>
    </w:p>
    <w:p w14:paraId="2A8A7C86" w14:textId="3BBA01F9" w:rsidR="00EB5119" w:rsidRPr="00DC2A00" w:rsidRDefault="00EB5119" w:rsidP="004A6C91">
      <w:pPr>
        <w:spacing w:line="240" w:lineRule="auto"/>
        <w:jc w:val="both"/>
        <w:rPr>
          <w:color w:val="7030A0"/>
        </w:rPr>
      </w:pPr>
      <w:r w:rsidRPr="00DC2A00">
        <w:rPr>
          <w:color w:val="7030A0"/>
        </w:rPr>
        <w:t>Enfin, la circulaire du gouvernement wal</w:t>
      </w:r>
      <w:r w:rsidR="00E846E3">
        <w:rPr>
          <w:color w:val="7030A0"/>
        </w:rPr>
        <w:t>l</w:t>
      </w:r>
      <w:r w:rsidRPr="00DC2A00">
        <w:rPr>
          <w:color w:val="7030A0"/>
        </w:rPr>
        <w:t>on de décembre 2015 , offre un modèle de clauses à introduire dans les  chartes communales parfaitement transposables dans toutes les communes de Belgique .</w:t>
      </w:r>
      <w:r w:rsidR="00CE0EAC" w:rsidRPr="00DC2A00">
        <w:rPr>
          <w:color w:val="7030A0"/>
        </w:rPr>
        <w:t xml:space="preserve">  En août 2017, le gouvernement fédéral proposait une circulaire et un guide de lutte contre le dumping social dasn les marchés publics.  </w:t>
      </w:r>
      <w:r w:rsidRPr="00DC2A00">
        <w:rPr>
          <w:color w:val="7030A0"/>
        </w:rPr>
        <w:t>Nous nous prometton</w:t>
      </w:r>
      <w:r w:rsidR="00CE0EAC" w:rsidRPr="00DC2A00">
        <w:rPr>
          <w:color w:val="7030A0"/>
        </w:rPr>
        <w:t>s</w:t>
      </w:r>
      <w:r w:rsidRPr="00DC2A00">
        <w:rPr>
          <w:color w:val="7030A0"/>
        </w:rPr>
        <w:t xml:space="preserve"> d’engager l</w:t>
      </w:r>
      <w:r w:rsidR="00103E84" w:rsidRPr="00DC2A00">
        <w:rPr>
          <w:color w:val="7030A0"/>
        </w:rPr>
        <w:t>’ensemble des autorités locales susceptibles de lancer des ùarchés publics , des concessions , …à adopter de telles chartes</w:t>
      </w:r>
      <w:r w:rsidR="00CE0EAC" w:rsidRPr="00DC2A00">
        <w:rPr>
          <w:color w:val="7030A0"/>
        </w:rPr>
        <w:t xml:space="preserve"> et normes </w:t>
      </w:r>
      <w:r w:rsidR="00103E84" w:rsidRPr="00DC2A00">
        <w:rPr>
          <w:color w:val="7030A0"/>
        </w:rPr>
        <w:t>, à les appliquer et contrôler leur exécution en cours de travaux .</w:t>
      </w:r>
    </w:p>
    <w:p w14:paraId="37F2088D" w14:textId="3D8BB6C1" w:rsidR="00CE0EAC" w:rsidRDefault="00CE0EAC" w:rsidP="004A6C91">
      <w:pPr>
        <w:spacing w:line="240" w:lineRule="auto"/>
        <w:jc w:val="both"/>
        <w:rPr>
          <w:color w:val="FF0000"/>
        </w:rPr>
      </w:pPr>
    </w:p>
    <w:p w14:paraId="33EEF064" w14:textId="77777777" w:rsidR="00E20922" w:rsidRDefault="00E20922" w:rsidP="004A6C91">
      <w:pPr>
        <w:spacing w:line="240" w:lineRule="auto"/>
        <w:jc w:val="both"/>
        <w:rPr>
          <w:color w:val="FF0000"/>
        </w:rPr>
      </w:pPr>
    </w:p>
    <w:p w14:paraId="1CD188C6" w14:textId="77777777" w:rsidR="003E351C" w:rsidRPr="001E50C0" w:rsidRDefault="003E351C" w:rsidP="004A6C91">
      <w:pPr>
        <w:spacing w:line="240" w:lineRule="auto"/>
        <w:jc w:val="both"/>
        <w:rPr>
          <w:b/>
        </w:rPr>
      </w:pPr>
      <w:r w:rsidRPr="005269F2">
        <w:rPr>
          <w:b/>
          <w:u w:val="single"/>
        </w:rPr>
        <w:t xml:space="preserve">7. </w:t>
      </w:r>
      <w:r>
        <w:rPr>
          <w:b/>
          <w:u w:val="single"/>
        </w:rPr>
        <w:t xml:space="preserve">COMMENT ENVISAGEZ VOUS L’AVENIR </w:t>
      </w:r>
      <w:r w:rsidRPr="001E50C0">
        <w:rPr>
          <w:b/>
        </w:rPr>
        <w:t xml:space="preserve"> ? </w:t>
      </w:r>
    </w:p>
    <w:p w14:paraId="2D78E2FB" w14:textId="31818D5E" w:rsidR="003E351C" w:rsidRDefault="003E351C" w:rsidP="004A6C91">
      <w:pPr>
        <w:spacing w:line="240" w:lineRule="auto"/>
        <w:jc w:val="both"/>
      </w:pPr>
      <w:r>
        <w:t>1. Quel</w:t>
      </w:r>
      <w:r w:rsidR="001F6243">
        <w:t>le</w:t>
      </w:r>
      <w:r>
        <w:t>s sont les missions que vous souhaiteriez voir confiées à des organismes régionaux ou à l’inverse transférées dans les services communaux (propreté publique, personnel en charge du stationnement..)?</w:t>
      </w:r>
    </w:p>
    <w:p w14:paraId="37CA03EB" w14:textId="518CEF55" w:rsidR="00CE0EAC" w:rsidRDefault="00CE0EAC" w:rsidP="004A6C91">
      <w:pPr>
        <w:spacing w:line="240" w:lineRule="auto"/>
        <w:jc w:val="both"/>
        <w:rPr>
          <w:color w:val="FF0000"/>
        </w:rPr>
      </w:pPr>
    </w:p>
    <w:p w14:paraId="4528E322" w14:textId="090B82DB" w:rsidR="007044F0" w:rsidRPr="00DC2A00" w:rsidRDefault="00CE0EAC" w:rsidP="004A6C91">
      <w:pPr>
        <w:spacing w:line="240" w:lineRule="auto"/>
        <w:jc w:val="both"/>
        <w:rPr>
          <w:color w:val="7030A0"/>
        </w:rPr>
      </w:pPr>
      <w:r w:rsidRPr="00DC2A00">
        <w:rPr>
          <w:color w:val="7030A0"/>
        </w:rPr>
        <w:t xml:space="preserve">Du point de vue des citoyens , il importe que les règles soient avant toutes autres considérations,  claires </w:t>
      </w:r>
      <w:r w:rsidR="007044F0" w:rsidRPr="00DC2A00">
        <w:rPr>
          <w:color w:val="7030A0"/>
        </w:rPr>
        <w:t xml:space="preserve">, </w:t>
      </w:r>
      <w:r w:rsidRPr="00DC2A00">
        <w:rPr>
          <w:color w:val="7030A0"/>
        </w:rPr>
        <w:t xml:space="preserve">compréhensibles par tous </w:t>
      </w:r>
      <w:r w:rsidR="007044F0" w:rsidRPr="00DC2A00">
        <w:rPr>
          <w:color w:val="7030A0"/>
        </w:rPr>
        <w:t>et stables</w:t>
      </w:r>
      <w:r w:rsidRPr="00DC2A00">
        <w:rPr>
          <w:color w:val="7030A0"/>
        </w:rPr>
        <w:t xml:space="preserve">. Il n’est pas admissible </w:t>
      </w:r>
      <w:r w:rsidR="007044F0" w:rsidRPr="00DC2A00">
        <w:rPr>
          <w:color w:val="7030A0"/>
        </w:rPr>
        <w:t xml:space="preserve">de devoir prendre connaissance de dizaines de pages de décrets, d’arrétés , de circulaires , réglements communaux , pour </w:t>
      </w:r>
      <w:r w:rsidR="00E846E3">
        <w:rPr>
          <w:color w:val="7030A0"/>
        </w:rPr>
        <w:t>sa voir ce qui est autorisé, toléré,  ou interdit</w:t>
      </w:r>
      <w:r w:rsidR="007044F0" w:rsidRPr="00DC2A00">
        <w:rPr>
          <w:color w:val="7030A0"/>
        </w:rPr>
        <w:t xml:space="preserve"> et risquer des sansctions . Leur complexité engendre de l’incertitude de moins en moins supportable</w:t>
      </w:r>
      <w:r w:rsidR="0079215C" w:rsidRPr="00DC2A00">
        <w:rPr>
          <w:color w:val="7030A0"/>
        </w:rPr>
        <w:t xml:space="preserve"> ( à cet égard , le plan  de stationnement de Woluwe-Saint – Pierre, aussi bien intentionné soit-il , reste d’une confusion notoire) </w:t>
      </w:r>
      <w:r w:rsidR="007044F0" w:rsidRPr="00DC2A00">
        <w:rPr>
          <w:color w:val="7030A0"/>
        </w:rPr>
        <w:t>.</w:t>
      </w:r>
    </w:p>
    <w:p w14:paraId="3504342F" w14:textId="33CA6078" w:rsidR="007044F0" w:rsidRPr="00DC2A00" w:rsidRDefault="007044F0" w:rsidP="004A6C91">
      <w:pPr>
        <w:spacing w:line="240" w:lineRule="auto"/>
        <w:jc w:val="both"/>
        <w:rPr>
          <w:color w:val="7030A0"/>
        </w:rPr>
      </w:pPr>
      <w:r w:rsidRPr="00DC2A00">
        <w:rPr>
          <w:color w:val="7030A0"/>
        </w:rPr>
        <w:t xml:space="preserve">Les </w:t>
      </w:r>
      <w:r w:rsidR="00E846E3">
        <w:rPr>
          <w:color w:val="7030A0"/>
        </w:rPr>
        <w:t xml:space="preserve">principales </w:t>
      </w:r>
      <w:r w:rsidRPr="00DC2A00">
        <w:rPr>
          <w:color w:val="7030A0"/>
        </w:rPr>
        <w:t xml:space="preserve">régles relatives à la mobilité à Bruxelles doivent être édictées au niveau de la Région . </w:t>
      </w:r>
      <w:r w:rsidR="00112D78">
        <w:rPr>
          <w:color w:val="7030A0"/>
        </w:rPr>
        <w:t xml:space="preserve">La publicité des régles doit être assurée par les communes par toutes voies utiles et en tout cas sur les sites communaux . </w:t>
      </w:r>
      <w:r w:rsidRPr="00DC2A00">
        <w:rPr>
          <w:color w:val="7030A0"/>
        </w:rPr>
        <w:t>La signalisation des limitations de vitesse, des abords d’écoles, des bandes réservées aux usagers faibles, des stationnements</w:t>
      </w:r>
      <w:r w:rsidR="00112D78">
        <w:rPr>
          <w:color w:val="7030A0"/>
        </w:rPr>
        <w:t xml:space="preserve">, etc. </w:t>
      </w:r>
      <w:r w:rsidRPr="00DC2A00">
        <w:rPr>
          <w:color w:val="7030A0"/>
        </w:rPr>
        <w:t xml:space="preserve"> doit être visible, sans ambiguité et harmonisées</w:t>
      </w:r>
      <w:r w:rsidR="00E846E3">
        <w:rPr>
          <w:color w:val="7030A0"/>
        </w:rPr>
        <w:t xml:space="preserve">. </w:t>
      </w:r>
      <w:r w:rsidRPr="00DC2A00">
        <w:rPr>
          <w:color w:val="7030A0"/>
        </w:rPr>
        <w:t xml:space="preserve"> Celles des chantiers doit être coordonnée entre communes . </w:t>
      </w:r>
    </w:p>
    <w:p w14:paraId="26C66201" w14:textId="592AA430" w:rsidR="00CE0EAC" w:rsidRPr="00DC2A00" w:rsidRDefault="007044F0" w:rsidP="004A6C91">
      <w:pPr>
        <w:spacing w:line="240" w:lineRule="auto"/>
        <w:jc w:val="both"/>
        <w:rPr>
          <w:color w:val="7030A0"/>
        </w:rPr>
      </w:pPr>
      <w:r w:rsidRPr="00DC2A00">
        <w:rPr>
          <w:color w:val="7030A0"/>
        </w:rPr>
        <w:t xml:space="preserve">Toutes les autorités de quelque pouvoir qu’elles relèvent devraient être tenues de se concerter, </w:t>
      </w:r>
      <w:r w:rsidR="0079215C" w:rsidRPr="00DC2A00">
        <w:rPr>
          <w:color w:val="7030A0"/>
        </w:rPr>
        <w:t xml:space="preserve">tant avec le pouvoir régional que les autres communes adjacentes.  </w:t>
      </w:r>
    </w:p>
    <w:p w14:paraId="053ECACF" w14:textId="77777777" w:rsidR="00112D78" w:rsidRDefault="0079215C" w:rsidP="004A6C91">
      <w:pPr>
        <w:spacing w:line="240" w:lineRule="auto"/>
        <w:jc w:val="both"/>
        <w:rPr>
          <w:color w:val="7030A0"/>
        </w:rPr>
      </w:pPr>
      <w:r w:rsidRPr="00DC2A00">
        <w:rPr>
          <w:color w:val="7030A0"/>
        </w:rPr>
        <w:t>Ceci n’empêche évidemment pas que des initiatives complémentaires au niveau de la Commune, en ma</w:t>
      </w:r>
      <w:r w:rsidR="00112D78">
        <w:rPr>
          <w:color w:val="7030A0"/>
        </w:rPr>
        <w:t>t</w:t>
      </w:r>
      <w:r w:rsidRPr="00DC2A00">
        <w:rPr>
          <w:color w:val="7030A0"/>
        </w:rPr>
        <w:t xml:space="preserve">ière de gestion des déchets par exemple, </w:t>
      </w:r>
      <w:r w:rsidR="00112D78">
        <w:rPr>
          <w:color w:val="7030A0"/>
        </w:rPr>
        <w:t xml:space="preserve">d’éclairage , </w:t>
      </w:r>
      <w:r w:rsidRPr="00DC2A00">
        <w:rPr>
          <w:color w:val="7030A0"/>
        </w:rPr>
        <w:t xml:space="preserve">ou d’embellissement des façades et des parcs,  peuvent contribuer à la propreté </w:t>
      </w:r>
      <w:r w:rsidR="00112D78">
        <w:rPr>
          <w:color w:val="7030A0"/>
        </w:rPr>
        <w:t xml:space="preserve">, à la sécurité </w:t>
      </w:r>
      <w:r w:rsidRPr="00DC2A00">
        <w:rPr>
          <w:color w:val="7030A0"/>
        </w:rPr>
        <w:t xml:space="preserve">de nos </w:t>
      </w:r>
      <w:r w:rsidR="00112D78">
        <w:rPr>
          <w:color w:val="7030A0"/>
        </w:rPr>
        <w:t>voies publiques</w:t>
      </w:r>
      <w:r w:rsidRPr="00DC2A00">
        <w:rPr>
          <w:color w:val="7030A0"/>
        </w:rPr>
        <w:t>. D’autant qu’elles peuvent être l’occasion d</w:t>
      </w:r>
      <w:r w:rsidR="00112D78">
        <w:rPr>
          <w:color w:val="7030A0"/>
        </w:rPr>
        <w:t>e générer</w:t>
      </w:r>
      <w:r w:rsidRPr="00DC2A00">
        <w:rPr>
          <w:color w:val="7030A0"/>
        </w:rPr>
        <w:t xml:space="preserve"> des emplois .</w:t>
      </w:r>
    </w:p>
    <w:p w14:paraId="4BDBFD30" w14:textId="1F6F2081" w:rsidR="00CE0EAC" w:rsidRPr="00DC2A00" w:rsidRDefault="0079215C" w:rsidP="004A6C91">
      <w:pPr>
        <w:spacing w:line="240" w:lineRule="auto"/>
        <w:jc w:val="both"/>
        <w:rPr>
          <w:color w:val="7030A0"/>
        </w:rPr>
      </w:pPr>
      <w:r w:rsidRPr="00DC2A00">
        <w:rPr>
          <w:color w:val="7030A0"/>
        </w:rPr>
        <w:t xml:space="preserve"> Nous insi</w:t>
      </w:r>
      <w:r w:rsidR="00E846E3">
        <w:rPr>
          <w:color w:val="7030A0"/>
        </w:rPr>
        <w:t>s</w:t>
      </w:r>
      <w:r w:rsidRPr="00DC2A00">
        <w:rPr>
          <w:color w:val="7030A0"/>
        </w:rPr>
        <w:t>tons encore sur l</w:t>
      </w:r>
      <w:r w:rsidR="00E214B6" w:rsidRPr="00DC2A00">
        <w:rPr>
          <w:color w:val="7030A0"/>
        </w:rPr>
        <w:t xml:space="preserve">a </w:t>
      </w:r>
      <w:r w:rsidR="00E846E3">
        <w:rPr>
          <w:color w:val="7030A0"/>
        </w:rPr>
        <w:t xml:space="preserve">nécessaire </w:t>
      </w:r>
      <w:r w:rsidR="00E214B6" w:rsidRPr="00DC2A00">
        <w:rPr>
          <w:color w:val="7030A0"/>
        </w:rPr>
        <w:t xml:space="preserve">crédibilité </w:t>
      </w:r>
      <w:r w:rsidRPr="00DC2A00">
        <w:rPr>
          <w:color w:val="7030A0"/>
        </w:rPr>
        <w:t xml:space="preserve">des politiques si elles s’adossent </w:t>
      </w:r>
      <w:r w:rsidR="00E214B6" w:rsidRPr="00DC2A00">
        <w:rPr>
          <w:color w:val="7030A0"/>
        </w:rPr>
        <w:t>à des consultations des habitants concernés par elles .</w:t>
      </w:r>
    </w:p>
    <w:p w14:paraId="7F02958C" w14:textId="77777777" w:rsidR="0079215C" w:rsidRDefault="0079215C" w:rsidP="004A6C91">
      <w:pPr>
        <w:spacing w:line="240" w:lineRule="auto"/>
        <w:jc w:val="both"/>
        <w:rPr>
          <w:color w:val="FF0000"/>
        </w:rPr>
      </w:pPr>
    </w:p>
    <w:p w14:paraId="08B11D4C" w14:textId="77777777" w:rsidR="003E351C" w:rsidRDefault="003E351C" w:rsidP="004A6C91">
      <w:pPr>
        <w:spacing w:line="240" w:lineRule="auto"/>
        <w:jc w:val="both"/>
      </w:pPr>
      <w:r>
        <w:t>2. Comment envisagez-vous la politique de prévention au sein de votre commune (police de proximité, gardiens de la paix) ?</w:t>
      </w:r>
    </w:p>
    <w:p w14:paraId="2F5A92D9" w14:textId="6289985B" w:rsidR="00E214B6" w:rsidRPr="00DC2A00" w:rsidRDefault="003E351C" w:rsidP="004A6C91">
      <w:pPr>
        <w:spacing w:line="240" w:lineRule="auto"/>
        <w:jc w:val="both"/>
        <w:rPr>
          <w:color w:val="7030A0"/>
        </w:rPr>
      </w:pPr>
      <w:r w:rsidRPr="00DC2A00">
        <w:rPr>
          <w:color w:val="7030A0"/>
        </w:rPr>
        <w:t xml:space="preserve">La police et la sécurité civile sont des services publics </w:t>
      </w:r>
      <w:r w:rsidR="00E214B6" w:rsidRPr="00DC2A00">
        <w:rPr>
          <w:color w:val="7030A0"/>
        </w:rPr>
        <w:t xml:space="preserve">dont la responsabilité incombe à plusieurs niveaux de pouvloirs du fédéral, au régional et aux zones de polices ( intercommunales) </w:t>
      </w:r>
      <w:r w:rsidRPr="00DC2A00">
        <w:rPr>
          <w:color w:val="7030A0"/>
        </w:rPr>
        <w:t xml:space="preserve">. </w:t>
      </w:r>
      <w:r w:rsidR="00936BD4" w:rsidRPr="00DC2A00">
        <w:rPr>
          <w:color w:val="7030A0"/>
        </w:rPr>
        <w:t xml:space="preserve">Nous prônons avant toutes choses, une coordination </w:t>
      </w:r>
      <w:r w:rsidR="00075D66">
        <w:rPr>
          <w:color w:val="7030A0"/>
        </w:rPr>
        <w:t xml:space="preserve">entre ses </w:t>
      </w:r>
      <w:r w:rsidR="00936BD4" w:rsidRPr="00DC2A00">
        <w:rPr>
          <w:color w:val="7030A0"/>
        </w:rPr>
        <w:t xml:space="preserve">niveaux </w:t>
      </w:r>
      <w:r w:rsidR="00D44A48" w:rsidRPr="00DC2A00">
        <w:rPr>
          <w:color w:val="7030A0"/>
        </w:rPr>
        <w:t>pour optimiser la circulation</w:t>
      </w:r>
      <w:r w:rsidR="00936BD4" w:rsidRPr="00DC2A00">
        <w:rPr>
          <w:color w:val="7030A0"/>
        </w:rPr>
        <w:t xml:space="preserve"> d’informations, </w:t>
      </w:r>
      <w:r w:rsidR="00D44A48" w:rsidRPr="00DC2A00">
        <w:rPr>
          <w:color w:val="7030A0"/>
        </w:rPr>
        <w:t>la cohérence des actions et l’aide à la population.</w:t>
      </w:r>
    </w:p>
    <w:p w14:paraId="5699F7FD" w14:textId="53A6CB27" w:rsidR="00D44A48" w:rsidRPr="00DC2A00" w:rsidRDefault="00E214B6" w:rsidP="004A6C91">
      <w:pPr>
        <w:spacing w:line="240" w:lineRule="auto"/>
        <w:jc w:val="both"/>
        <w:rPr>
          <w:color w:val="7030A0"/>
        </w:rPr>
      </w:pPr>
      <w:r w:rsidRPr="00DC2A00">
        <w:rPr>
          <w:color w:val="7030A0"/>
        </w:rPr>
        <w:t xml:space="preserve">Au niveau de la commune , la police a </w:t>
      </w:r>
      <w:r w:rsidR="00936BD4" w:rsidRPr="00DC2A00">
        <w:rPr>
          <w:color w:val="7030A0"/>
        </w:rPr>
        <w:t xml:space="preserve">, ou devrait avoir,   </w:t>
      </w:r>
      <w:r w:rsidRPr="00DC2A00">
        <w:rPr>
          <w:color w:val="7030A0"/>
        </w:rPr>
        <w:t xml:space="preserve">un rôle plus protecteur que répressif. La prévention des accidents , des vols , des violences , des infractions </w:t>
      </w:r>
      <w:r w:rsidR="00936BD4" w:rsidRPr="00DC2A00">
        <w:rPr>
          <w:color w:val="7030A0"/>
        </w:rPr>
        <w:t xml:space="preserve">, </w:t>
      </w:r>
      <w:r w:rsidRPr="00DC2A00">
        <w:rPr>
          <w:color w:val="7030A0"/>
        </w:rPr>
        <w:t xml:space="preserve">mériterait un véritable plan global , associant </w:t>
      </w:r>
      <w:r w:rsidR="00936BD4" w:rsidRPr="00DC2A00">
        <w:rPr>
          <w:color w:val="7030A0"/>
        </w:rPr>
        <w:t xml:space="preserve">tous les organismes dont la mission touche à la protection  et au secours des citoyens. </w:t>
      </w:r>
      <w:r w:rsidRPr="00DC2A00">
        <w:rPr>
          <w:color w:val="7030A0"/>
        </w:rPr>
        <w:t xml:space="preserve"> </w:t>
      </w:r>
    </w:p>
    <w:p w14:paraId="5B062336" w14:textId="54990338" w:rsidR="00E214B6" w:rsidRPr="00DC2A00" w:rsidRDefault="00D44A48" w:rsidP="004A6C91">
      <w:pPr>
        <w:spacing w:line="240" w:lineRule="auto"/>
        <w:jc w:val="both"/>
        <w:rPr>
          <w:color w:val="7030A0"/>
        </w:rPr>
      </w:pPr>
      <w:r w:rsidRPr="00DC2A00">
        <w:rPr>
          <w:color w:val="7030A0"/>
        </w:rPr>
        <w:t xml:space="preserve">L’accueil des victimes d’actes de vols ( de personnes et de biens ) et de violences de rue, conjugales, à l’égard des enfants , doit être amélioré par des formations </w:t>
      </w:r>
      <w:r w:rsidR="004B4EFE" w:rsidRPr="00DC2A00">
        <w:rPr>
          <w:color w:val="7030A0"/>
        </w:rPr>
        <w:t>-</w:t>
      </w:r>
      <w:r w:rsidRPr="00DC2A00">
        <w:rPr>
          <w:color w:val="7030A0"/>
        </w:rPr>
        <w:t>ou une mise à jour de celles -çi</w:t>
      </w:r>
      <w:r w:rsidR="004B4EFE" w:rsidRPr="00DC2A00">
        <w:rPr>
          <w:color w:val="7030A0"/>
        </w:rPr>
        <w:t>-</w:t>
      </w:r>
      <w:r w:rsidRPr="00DC2A00">
        <w:rPr>
          <w:color w:val="7030A0"/>
        </w:rPr>
        <w:t xml:space="preserve"> des policiers affectés à cette mission . Les associatons qui oeuvrent à la lutte contre le racisme et le sexisme devraient être </w:t>
      </w:r>
      <w:r w:rsidR="004B4EFE" w:rsidRPr="00DC2A00">
        <w:rPr>
          <w:color w:val="7030A0"/>
        </w:rPr>
        <w:t xml:space="preserve">appelées à </w:t>
      </w:r>
      <w:r w:rsidR="00075D66">
        <w:rPr>
          <w:color w:val="7030A0"/>
        </w:rPr>
        <w:t>fournir leur expertise</w:t>
      </w:r>
      <w:r w:rsidR="004B4EFE" w:rsidRPr="00DC2A00">
        <w:rPr>
          <w:color w:val="7030A0"/>
        </w:rPr>
        <w:t>.</w:t>
      </w:r>
    </w:p>
    <w:p w14:paraId="15684971" w14:textId="0230F46E" w:rsidR="00D44A48" w:rsidRDefault="004B4EFE" w:rsidP="00D671BD">
      <w:pPr>
        <w:kinsoku w:val="0"/>
        <w:overflowPunct w:val="0"/>
        <w:spacing w:after="0" w:line="240" w:lineRule="auto"/>
        <w:textAlignment w:val="baseline"/>
        <w:rPr>
          <w:rFonts w:ascii="Times New Roman" w:eastAsia="Times New Roman" w:hAnsi="Times New Roman" w:cs="Times New Roman"/>
          <w:color w:val="FF0000"/>
          <w:sz w:val="14"/>
          <w:szCs w:val="24"/>
        </w:rPr>
      </w:pPr>
      <w:r w:rsidRPr="00112D78">
        <w:rPr>
          <w:color w:val="7030A0"/>
        </w:rPr>
        <w:t>Les lieux publics , les rues, les abords des écoles</w:t>
      </w:r>
      <w:r w:rsidR="00112D78">
        <w:rPr>
          <w:color w:val="7030A0"/>
        </w:rPr>
        <w:t>,</w:t>
      </w:r>
      <w:r w:rsidRPr="00112D78">
        <w:rPr>
          <w:color w:val="7030A0"/>
        </w:rPr>
        <w:t xml:space="preserve"> des centres sportifs , et les parcs doivent être </w:t>
      </w:r>
      <w:r w:rsidR="00075D66" w:rsidRPr="00112D78">
        <w:rPr>
          <w:color w:val="7030A0"/>
        </w:rPr>
        <w:t>aménagés</w:t>
      </w:r>
      <w:r w:rsidRPr="00112D78">
        <w:rPr>
          <w:color w:val="7030A0"/>
        </w:rPr>
        <w:t xml:space="preserve"> pour </w:t>
      </w:r>
      <w:r w:rsidR="00075D66" w:rsidRPr="00112D78">
        <w:rPr>
          <w:color w:val="7030A0"/>
        </w:rPr>
        <w:t xml:space="preserve">garantir </w:t>
      </w:r>
      <w:r w:rsidRPr="00112D78">
        <w:rPr>
          <w:color w:val="7030A0"/>
        </w:rPr>
        <w:t xml:space="preserve"> la libre circulation sécurisée de tous et toutes, à toute heure </w:t>
      </w:r>
      <w:r w:rsidR="00D671BD">
        <w:rPr>
          <w:rStyle w:val="Appelnotedebasdep"/>
          <w:color w:val="7030A0"/>
        </w:rPr>
        <w:footnoteReference w:id="1"/>
      </w:r>
      <w:r w:rsidRPr="00112D78">
        <w:rPr>
          <w:color w:val="7030A0"/>
        </w:rPr>
        <w:t xml:space="preserve">. Ceci implique une présence d’agents suffisante mais aussi des éclairages adéquat, des voiries et trottoirs en bon état , </w:t>
      </w:r>
      <w:r w:rsidR="00112D78">
        <w:rPr>
          <w:color w:val="7030A0"/>
        </w:rPr>
        <w:t xml:space="preserve">la mise en place d’équipement et de mobilier urbain approprié, </w:t>
      </w:r>
      <w:r w:rsidRPr="00112D78">
        <w:rPr>
          <w:color w:val="7030A0"/>
        </w:rPr>
        <w:t>la chasse aux dépôts d’immondices dans des lieux non autorisés, aux tags sauvages , etc.</w:t>
      </w:r>
      <w:r w:rsidR="00D671BD">
        <w:rPr>
          <w:color w:val="7030A0"/>
        </w:rPr>
        <w:t>.</w:t>
      </w:r>
    </w:p>
    <w:p w14:paraId="35D3D7E5" w14:textId="77777777" w:rsidR="00D671BD" w:rsidRPr="00D671BD" w:rsidRDefault="00D671BD" w:rsidP="00D671BD">
      <w:pPr>
        <w:kinsoku w:val="0"/>
        <w:overflowPunct w:val="0"/>
        <w:spacing w:after="0" w:line="240" w:lineRule="auto"/>
        <w:textAlignment w:val="baseline"/>
        <w:rPr>
          <w:rFonts w:ascii="Times New Roman" w:eastAsia="Times New Roman" w:hAnsi="Times New Roman" w:cs="Times New Roman"/>
          <w:color w:val="FF0000"/>
          <w:sz w:val="14"/>
          <w:szCs w:val="24"/>
        </w:rPr>
      </w:pPr>
    </w:p>
    <w:p w14:paraId="4CD9AF8F" w14:textId="24C8205E" w:rsidR="00D44A48" w:rsidRPr="00D671BD" w:rsidRDefault="004B4EFE" w:rsidP="004A6C91">
      <w:pPr>
        <w:spacing w:line="240" w:lineRule="auto"/>
        <w:jc w:val="both"/>
        <w:rPr>
          <w:color w:val="7030A0"/>
        </w:rPr>
      </w:pPr>
      <w:r w:rsidRPr="00DC2A00">
        <w:rPr>
          <w:color w:val="7030A0"/>
        </w:rPr>
        <w:t xml:space="preserve">En qualité de défenseur de l’emploi public, les conditions de travail </w:t>
      </w:r>
      <w:r w:rsidR="00BD1F0B" w:rsidRPr="00DC2A00">
        <w:rPr>
          <w:color w:val="7030A0"/>
        </w:rPr>
        <w:t xml:space="preserve">et de formation </w:t>
      </w:r>
      <w:r w:rsidRPr="00DC2A00">
        <w:rPr>
          <w:color w:val="7030A0"/>
        </w:rPr>
        <w:t>du personnel polic</w:t>
      </w:r>
      <w:r w:rsidR="00BD1F0B" w:rsidRPr="00DC2A00">
        <w:rPr>
          <w:color w:val="7030A0"/>
        </w:rPr>
        <w:t>i</w:t>
      </w:r>
      <w:r w:rsidRPr="00DC2A00">
        <w:rPr>
          <w:color w:val="7030A0"/>
        </w:rPr>
        <w:t xml:space="preserve">er </w:t>
      </w:r>
      <w:r w:rsidR="00BD1F0B" w:rsidRPr="00DC2A00">
        <w:rPr>
          <w:color w:val="7030A0"/>
        </w:rPr>
        <w:t xml:space="preserve">, des médiateurs, des gardiens de la paix , des agents en prévention, </w:t>
      </w:r>
      <w:r w:rsidRPr="00DC2A00">
        <w:rPr>
          <w:color w:val="7030A0"/>
        </w:rPr>
        <w:t xml:space="preserve">doivent être régulièrement </w:t>
      </w:r>
      <w:r w:rsidR="00BD1F0B" w:rsidRPr="00DC2A00">
        <w:rPr>
          <w:color w:val="7030A0"/>
        </w:rPr>
        <w:t xml:space="preserve">discutées et adaptées en fonction de leurs missions traditionnelles et nouvelles . </w:t>
      </w:r>
    </w:p>
    <w:p w14:paraId="2CE7164E" w14:textId="77777777" w:rsidR="00D44A48" w:rsidRDefault="00D44A48" w:rsidP="004A6C91">
      <w:pPr>
        <w:spacing w:line="240" w:lineRule="auto"/>
        <w:jc w:val="both"/>
        <w:rPr>
          <w:color w:val="FF0000"/>
        </w:rPr>
      </w:pPr>
    </w:p>
    <w:p w14:paraId="257F3A3E" w14:textId="77777777" w:rsidR="003E351C" w:rsidRDefault="003E351C" w:rsidP="004A6C91">
      <w:pPr>
        <w:spacing w:line="240" w:lineRule="auto"/>
        <w:jc w:val="both"/>
      </w:pPr>
      <w:r>
        <w:t xml:space="preserve">3. Quelle est votre position quant à la fusion des CPAS et des Communes, pourriez-vous commenter votre réponse ? </w:t>
      </w:r>
    </w:p>
    <w:p w14:paraId="0E1F8301" w14:textId="0F90C2DC" w:rsidR="00936BD4" w:rsidRPr="00DC2A00" w:rsidRDefault="00990522" w:rsidP="004A6C91">
      <w:pPr>
        <w:spacing w:line="240" w:lineRule="auto"/>
        <w:jc w:val="both"/>
        <w:rPr>
          <w:color w:val="7030A0"/>
        </w:rPr>
      </w:pPr>
      <w:r w:rsidRPr="00DC2A00">
        <w:rPr>
          <w:color w:val="7030A0"/>
        </w:rPr>
        <w:t xml:space="preserve">Les CPAS sont les bras </w:t>
      </w:r>
      <w:r w:rsidR="00B86759" w:rsidRPr="00DC2A00">
        <w:rPr>
          <w:color w:val="7030A0"/>
        </w:rPr>
        <w:t>d’éxécution de la politique sociale au niveau de la commune .</w:t>
      </w:r>
    </w:p>
    <w:p w14:paraId="41D0DF4D" w14:textId="3EAAB61E" w:rsidR="00B86759" w:rsidRPr="00DC2A00" w:rsidRDefault="00B86759" w:rsidP="004A6C91">
      <w:pPr>
        <w:spacing w:line="240" w:lineRule="auto"/>
        <w:jc w:val="both"/>
        <w:rPr>
          <w:color w:val="7030A0"/>
        </w:rPr>
      </w:pPr>
      <w:r w:rsidRPr="00DC2A00">
        <w:rPr>
          <w:color w:val="7030A0"/>
        </w:rPr>
        <w:t xml:space="preserve">Sans refaire tout le débat des avantages et inconvénients de la fusion telle qu’envisagée par le gouvernement fédéral , rappellons cependant que </w:t>
      </w:r>
      <w:r w:rsidR="007721A9">
        <w:rPr>
          <w:color w:val="7030A0"/>
        </w:rPr>
        <w:t>l</w:t>
      </w:r>
      <w:r w:rsidRPr="00DC2A00">
        <w:rPr>
          <w:color w:val="7030A0"/>
        </w:rPr>
        <w:t xml:space="preserve">eur statut autonome  </w:t>
      </w:r>
    </w:p>
    <w:p w14:paraId="231B80C5" w14:textId="6E46E37B" w:rsidR="00377668" w:rsidRPr="00DC2A00" w:rsidRDefault="00B86759" w:rsidP="00377668">
      <w:pPr>
        <w:pStyle w:val="Paragraphedeliste"/>
        <w:numPr>
          <w:ilvl w:val="0"/>
          <w:numId w:val="24"/>
        </w:numPr>
        <w:spacing w:line="240" w:lineRule="auto"/>
        <w:jc w:val="both"/>
        <w:rPr>
          <w:color w:val="7030A0"/>
        </w:rPr>
      </w:pPr>
      <w:r w:rsidRPr="00DC2A00">
        <w:rPr>
          <w:color w:val="7030A0"/>
        </w:rPr>
        <w:t xml:space="preserve">garantit l’indépendance des décisions concernant des  individus , </w:t>
      </w:r>
    </w:p>
    <w:p w14:paraId="3F90271F" w14:textId="2A987F9A" w:rsidR="00B86759" w:rsidRPr="00DC2A00" w:rsidRDefault="007721A9" w:rsidP="00377668">
      <w:pPr>
        <w:pStyle w:val="Paragraphedeliste"/>
        <w:numPr>
          <w:ilvl w:val="0"/>
          <w:numId w:val="24"/>
        </w:numPr>
        <w:spacing w:line="240" w:lineRule="auto"/>
        <w:jc w:val="both"/>
        <w:rPr>
          <w:color w:val="7030A0"/>
        </w:rPr>
      </w:pPr>
      <w:r>
        <w:rPr>
          <w:color w:val="7030A0"/>
        </w:rPr>
        <w:t>c</w:t>
      </w:r>
      <w:r w:rsidR="00377668" w:rsidRPr="00DC2A00">
        <w:rPr>
          <w:color w:val="7030A0"/>
        </w:rPr>
        <w:t xml:space="preserve">onserve la spécialisation de la matière de l’aide sociale que le législateur de 1976 a voulu </w:t>
      </w:r>
      <w:r>
        <w:rPr>
          <w:color w:val="7030A0"/>
        </w:rPr>
        <w:t>,</w:t>
      </w:r>
    </w:p>
    <w:p w14:paraId="05D20D0E" w14:textId="26463408" w:rsidR="00377668" w:rsidRPr="00DC2A00" w:rsidRDefault="007721A9" w:rsidP="00377668">
      <w:pPr>
        <w:pStyle w:val="Paragraphedeliste"/>
        <w:numPr>
          <w:ilvl w:val="0"/>
          <w:numId w:val="24"/>
        </w:numPr>
        <w:spacing w:line="240" w:lineRule="auto"/>
        <w:jc w:val="both"/>
        <w:rPr>
          <w:color w:val="7030A0"/>
        </w:rPr>
      </w:pPr>
      <w:r>
        <w:rPr>
          <w:color w:val="7030A0"/>
        </w:rPr>
        <w:t>j</w:t>
      </w:r>
      <w:r w:rsidR="00377668" w:rsidRPr="00DC2A00">
        <w:rPr>
          <w:color w:val="7030A0"/>
        </w:rPr>
        <w:t>ustifie l’ emploi</w:t>
      </w:r>
      <w:r>
        <w:rPr>
          <w:color w:val="7030A0"/>
        </w:rPr>
        <w:t xml:space="preserve"> et les profils</w:t>
      </w:r>
      <w:r w:rsidR="00377668" w:rsidRPr="00DC2A00">
        <w:rPr>
          <w:color w:val="7030A0"/>
        </w:rPr>
        <w:t xml:space="preserve"> du personnel des CPAS</w:t>
      </w:r>
      <w:r>
        <w:rPr>
          <w:color w:val="7030A0"/>
        </w:rPr>
        <w:t>,</w:t>
      </w:r>
      <w:r w:rsidR="00377668" w:rsidRPr="00DC2A00">
        <w:rPr>
          <w:color w:val="7030A0"/>
        </w:rPr>
        <w:t xml:space="preserve"> </w:t>
      </w:r>
    </w:p>
    <w:p w14:paraId="6A1599E4" w14:textId="1A362790" w:rsidR="00377668" w:rsidRPr="00DC2A00" w:rsidRDefault="007721A9" w:rsidP="00B86759">
      <w:pPr>
        <w:pStyle w:val="Paragraphedeliste"/>
        <w:numPr>
          <w:ilvl w:val="0"/>
          <w:numId w:val="24"/>
        </w:numPr>
        <w:spacing w:line="240" w:lineRule="auto"/>
        <w:jc w:val="both"/>
        <w:rPr>
          <w:color w:val="7030A0"/>
        </w:rPr>
      </w:pPr>
      <w:r>
        <w:rPr>
          <w:color w:val="7030A0"/>
        </w:rPr>
        <w:t>m</w:t>
      </w:r>
      <w:r w:rsidR="00B86759" w:rsidRPr="00DC2A00">
        <w:rPr>
          <w:color w:val="7030A0"/>
        </w:rPr>
        <w:t xml:space="preserve">aintient la qualité du travail dinvestigation </w:t>
      </w:r>
      <w:r w:rsidR="00377668" w:rsidRPr="00DC2A00">
        <w:rPr>
          <w:color w:val="7030A0"/>
        </w:rPr>
        <w:t>des assistants sociaux</w:t>
      </w:r>
      <w:r>
        <w:rPr>
          <w:color w:val="7030A0"/>
        </w:rPr>
        <w:t>,</w:t>
      </w:r>
      <w:r w:rsidR="00377668" w:rsidRPr="00DC2A00">
        <w:rPr>
          <w:color w:val="7030A0"/>
        </w:rPr>
        <w:t xml:space="preserve"> </w:t>
      </w:r>
    </w:p>
    <w:p w14:paraId="58E8F156" w14:textId="4552B9BF" w:rsidR="00B86759" w:rsidRPr="00DC2A00" w:rsidRDefault="007721A9" w:rsidP="00B86759">
      <w:pPr>
        <w:pStyle w:val="Paragraphedeliste"/>
        <w:numPr>
          <w:ilvl w:val="0"/>
          <w:numId w:val="24"/>
        </w:numPr>
        <w:spacing w:line="240" w:lineRule="auto"/>
        <w:jc w:val="both"/>
        <w:rPr>
          <w:color w:val="7030A0"/>
        </w:rPr>
      </w:pPr>
      <w:r>
        <w:rPr>
          <w:color w:val="7030A0"/>
        </w:rPr>
        <w:t xml:space="preserve">apporte </w:t>
      </w:r>
      <w:r w:rsidR="00B86759" w:rsidRPr="00DC2A00">
        <w:rPr>
          <w:color w:val="7030A0"/>
        </w:rPr>
        <w:t xml:space="preserve">la profondeur des débats juridiques </w:t>
      </w:r>
      <w:r w:rsidR="00377668" w:rsidRPr="00DC2A00">
        <w:rPr>
          <w:color w:val="7030A0"/>
        </w:rPr>
        <w:t xml:space="preserve">au sein du Conseil de l’ Action socale </w:t>
      </w:r>
      <w:r>
        <w:rPr>
          <w:color w:val="7030A0"/>
        </w:rPr>
        <w:t>,</w:t>
      </w:r>
    </w:p>
    <w:p w14:paraId="714ECA7E" w14:textId="5DF1A4AE" w:rsidR="00B86759" w:rsidRPr="00DC2A00" w:rsidRDefault="007721A9" w:rsidP="00B86759">
      <w:pPr>
        <w:pStyle w:val="Paragraphedeliste"/>
        <w:numPr>
          <w:ilvl w:val="0"/>
          <w:numId w:val="24"/>
        </w:numPr>
        <w:spacing w:line="240" w:lineRule="auto"/>
        <w:jc w:val="both"/>
        <w:rPr>
          <w:color w:val="7030A0"/>
        </w:rPr>
      </w:pPr>
      <w:r>
        <w:rPr>
          <w:color w:val="7030A0"/>
        </w:rPr>
        <w:t>r</w:t>
      </w:r>
      <w:r w:rsidR="00B86759" w:rsidRPr="00DC2A00">
        <w:rPr>
          <w:color w:val="7030A0"/>
        </w:rPr>
        <w:t>especte la confidentialité des données personnelles et le secret professionnel</w:t>
      </w:r>
      <w:r>
        <w:rPr>
          <w:color w:val="7030A0"/>
        </w:rPr>
        <w:t xml:space="preserve"> inhérent à ses missions,</w:t>
      </w:r>
    </w:p>
    <w:p w14:paraId="78C10F3E" w14:textId="284B4B3B" w:rsidR="00B86759" w:rsidRPr="00DC2A00" w:rsidRDefault="007721A9" w:rsidP="00B86759">
      <w:pPr>
        <w:pStyle w:val="Paragraphedeliste"/>
        <w:numPr>
          <w:ilvl w:val="0"/>
          <w:numId w:val="24"/>
        </w:numPr>
        <w:spacing w:line="240" w:lineRule="auto"/>
        <w:jc w:val="both"/>
        <w:rPr>
          <w:color w:val="7030A0"/>
        </w:rPr>
      </w:pPr>
      <w:r>
        <w:rPr>
          <w:color w:val="7030A0"/>
        </w:rPr>
        <w:t>é</w:t>
      </w:r>
      <w:r w:rsidR="00B86759" w:rsidRPr="00DC2A00">
        <w:rPr>
          <w:color w:val="7030A0"/>
        </w:rPr>
        <w:t xml:space="preserve">vite la polarisation et la politisation des dossiers </w:t>
      </w:r>
      <w:r>
        <w:rPr>
          <w:color w:val="7030A0"/>
        </w:rPr>
        <w:t>.</w:t>
      </w:r>
    </w:p>
    <w:p w14:paraId="5A3158E6" w14:textId="79D20843" w:rsidR="00377668" w:rsidRPr="00DC2A00" w:rsidRDefault="00377668" w:rsidP="00377668">
      <w:pPr>
        <w:pStyle w:val="Paragraphedeliste"/>
        <w:spacing w:line="240" w:lineRule="auto"/>
        <w:jc w:val="both"/>
        <w:rPr>
          <w:color w:val="7030A0"/>
          <w:sz w:val="20"/>
        </w:rPr>
      </w:pPr>
    </w:p>
    <w:p w14:paraId="0993EF66" w14:textId="459E87D9" w:rsidR="00377668" w:rsidRPr="00DC2A00" w:rsidRDefault="00377668" w:rsidP="00377668">
      <w:pPr>
        <w:spacing w:line="240" w:lineRule="auto"/>
        <w:jc w:val="both"/>
        <w:rPr>
          <w:color w:val="7030A0"/>
        </w:rPr>
      </w:pPr>
      <w:r w:rsidRPr="00DC2A00">
        <w:rPr>
          <w:color w:val="7030A0"/>
        </w:rPr>
        <w:t xml:space="preserve">Ces raisons valent encore davantage pour les « grandes  communes » comme Woluwe-Saint-Pierre qui doit développer plus d’aides qu’aujourd hui aux plus démunis , aux seniors </w:t>
      </w:r>
      <w:r w:rsidR="007721A9">
        <w:rPr>
          <w:color w:val="7030A0"/>
        </w:rPr>
        <w:t>ainsi qu’</w:t>
      </w:r>
      <w:r w:rsidRPr="00DC2A00">
        <w:rPr>
          <w:color w:val="7030A0"/>
        </w:rPr>
        <w:t xml:space="preserve"> aux primo arrivants ..</w:t>
      </w:r>
    </w:p>
    <w:p w14:paraId="711ABBE6" w14:textId="4A412450" w:rsidR="00936BD4" w:rsidRPr="00DC2A00" w:rsidRDefault="00B86759" w:rsidP="004A6C91">
      <w:pPr>
        <w:spacing w:line="240" w:lineRule="auto"/>
        <w:jc w:val="both"/>
        <w:rPr>
          <w:rFonts w:ascii="Open Sans" w:hAnsi="Open Sans" w:cs="Open Sans"/>
          <w:color w:val="7030A0"/>
          <w:sz w:val="20"/>
        </w:rPr>
      </w:pPr>
      <w:r w:rsidRPr="00DC2A00">
        <w:rPr>
          <w:rFonts w:ascii="Open Sans" w:hAnsi="Open Sans" w:cs="Open Sans"/>
          <w:color w:val="7030A0"/>
          <w:sz w:val="20"/>
        </w:rPr>
        <w:t xml:space="preserve">Par ailleurs </w:t>
      </w:r>
      <w:r w:rsidR="00990522" w:rsidRPr="00DC2A00">
        <w:rPr>
          <w:rFonts w:ascii="Open Sans" w:hAnsi="Open Sans" w:cs="Open Sans"/>
          <w:color w:val="7030A0"/>
          <w:sz w:val="20"/>
        </w:rPr>
        <w:t xml:space="preserve">, </w:t>
      </w:r>
      <w:r w:rsidR="00075D66">
        <w:rPr>
          <w:rFonts w:ascii="Open Sans" w:hAnsi="Open Sans" w:cs="Open Sans"/>
          <w:color w:val="7030A0"/>
          <w:sz w:val="20"/>
        </w:rPr>
        <w:t xml:space="preserve">si l’étanchéité des deux institutions est le garant des droits des bénéficiaires du CPAS, </w:t>
      </w:r>
      <w:r w:rsidRPr="00DC2A00">
        <w:rPr>
          <w:rFonts w:ascii="Open Sans" w:hAnsi="Open Sans" w:cs="Open Sans"/>
          <w:color w:val="7030A0"/>
          <w:sz w:val="20"/>
        </w:rPr>
        <w:t xml:space="preserve">nous ne nous opposons pas à </w:t>
      </w:r>
      <w:r w:rsidR="00990522" w:rsidRPr="00DC2A00">
        <w:rPr>
          <w:rFonts w:ascii="Open Sans" w:hAnsi="Open Sans" w:cs="Open Sans"/>
          <w:color w:val="7030A0"/>
          <w:sz w:val="20"/>
        </w:rPr>
        <w:t xml:space="preserve">des projets </w:t>
      </w:r>
      <w:r w:rsidRPr="00DC2A00">
        <w:rPr>
          <w:rFonts w:ascii="Open Sans" w:hAnsi="Open Sans" w:cs="Open Sans"/>
          <w:color w:val="7030A0"/>
          <w:sz w:val="20"/>
        </w:rPr>
        <w:t xml:space="preserve">de </w:t>
      </w:r>
      <w:r w:rsidR="00990522" w:rsidRPr="00DC2A00">
        <w:rPr>
          <w:rFonts w:ascii="Open Sans" w:hAnsi="Open Sans" w:cs="Open Sans"/>
          <w:color w:val="7030A0"/>
          <w:sz w:val="20"/>
        </w:rPr>
        <w:t>développe</w:t>
      </w:r>
      <w:r w:rsidRPr="00DC2A00">
        <w:rPr>
          <w:rFonts w:ascii="Open Sans" w:hAnsi="Open Sans" w:cs="Open Sans"/>
          <w:color w:val="7030A0"/>
          <w:sz w:val="20"/>
        </w:rPr>
        <w:t xml:space="preserve">ment </w:t>
      </w:r>
      <w:r w:rsidR="00990522" w:rsidRPr="00DC2A00">
        <w:rPr>
          <w:rFonts w:ascii="Open Sans" w:hAnsi="Open Sans" w:cs="Open Sans"/>
          <w:color w:val="7030A0"/>
          <w:sz w:val="20"/>
        </w:rPr>
        <w:t xml:space="preserve"> de </w:t>
      </w:r>
      <w:r w:rsidR="007721A9">
        <w:rPr>
          <w:rFonts w:ascii="Open Sans" w:hAnsi="Open Sans" w:cs="Open Sans"/>
          <w:color w:val="7030A0"/>
          <w:sz w:val="20"/>
        </w:rPr>
        <w:t>coopération</w:t>
      </w:r>
      <w:r w:rsidR="00990522" w:rsidRPr="00DC2A00">
        <w:rPr>
          <w:rFonts w:ascii="Open Sans" w:hAnsi="Open Sans" w:cs="Open Sans"/>
          <w:color w:val="7030A0"/>
          <w:sz w:val="20"/>
        </w:rPr>
        <w:t xml:space="preserve"> entre CPAS et commune</w:t>
      </w:r>
      <w:r w:rsidR="00075D66">
        <w:rPr>
          <w:rFonts w:ascii="Open Sans" w:hAnsi="Open Sans" w:cs="Open Sans"/>
          <w:color w:val="7030A0"/>
          <w:sz w:val="20"/>
        </w:rPr>
        <w:t xml:space="preserve">, </w:t>
      </w:r>
      <w:r w:rsidR="00377668" w:rsidRPr="00DC2A00">
        <w:rPr>
          <w:rFonts w:ascii="Open Sans" w:hAnsi="Open Sans" w:cs="Open Sans"/>
          <w:color w:val="7030A0"/>
          <w:sz w:val="20"/>
        </w:rPr>
        <w:t xml:space="preserve"> là où des économ</w:t>
      </w:r>
      <w:r w:rsidR="007721A9">
        <w:rPr>
          <w:rFonts w:ascii="Open Sans" w:hAnsi="Open Sans" w:cs="Open Sans"/>
          <w:color w:val="7030A0"/>
          <w:sz w:val="20"/>
        </w:rPr>
        <w:t>i</w:t>
      </w:r>
      <w:r w:rsidR="00377668" w:rsidRPr="00DC2A00">
        <w:rPr>
          <w:rFonts w:ascii="Open Sans" w:hAnsi="Open Sans" w:cs="Open Sans"/>
          <w:color w:val="7030A0"/>
          <w:sz w:val="20"/>
        </w:rPr>
        <w:t>es d’échelles le justifient</w:t>
      </w:r>
      <w:r w:rsidR="00990522" w:rsidRPr="00DC2A00">
        <w:rPr>
          <w:rFonts w:ascii="Open Sans" w:hAnsi="Open Sans" w:cs="Open Sans"/>
          <w:color w:val="7030A0"/>
          <w:sz w:val="20"/>
        </w:rPr>
        <w:t>. Sur le terrain, la mise en place de synergies prend des formes multiples et diverses</w:t>
      </w:r>
      <w:r w:rsidR="007721A9">
        <w:rPr>
          <w:rFonts w:ascii="Open Sans" w:hAnsi="Open Sans" w:cs="Open Sans"/>
          <w:color w:val="7030A0"/>
          <w:sz w:val="20"/>
        </w:rPr>
        <w:t> :</w:t>
      </w:r>
      <w:r w:rsidR="00990522" w:rsidRPr="00DC2A00">
        <w:rPr>
          <w:rFonts w:ascii="Open Sans" w:hAnsi="Open Sans" w:cs="Open Sans"/>
          <w:color w:val="7030A0"/>
          <w:sz w:val="20"/>
        </w:rPr>
        <w:t xml:space="preserve"> adhésion</w:t>
      </w:r>
      <w:r w:rsidR="007721A9">
        <w:rPr>
          <w:rFonts w:ascii="Open Sans" w:hAnsi="Open Sans" w:cs="Open Sans"/>
          <w:color w:val="7030A0"/>
          <w:sz w:val="20"/>
        </w:rPr>
        <w:t xml:space="preserve"> à</w:t>
      </w:r>
      <w:r w:rsidR="00990522" w:rsidRPr="00DC2A00">
        <w:rPr>
          <w:rFonts w:ascii="Open Sans" w:hAnsi="Open Sans" w:cs="Open Sans"/>
          <w:color w:val="7030A0"/>
          <w:sz w:val="20"/>
        </w:rPr>
        <w:t xml:space="preserve"> des centrales d’achat, </w:t>
      </w:r>
      <w:r w:rsidR="007721A9" w:rsidRPr="00DC2A00">
        <w:rPr>
          <w:rFonts w:ascii="Open Sans" w:hAnsi="Open Sans" w:cs="Open Sans"/>
          <w:color w:val="7030A0"/>
          <w:sz w:val="20"/>
        </w:rPr>
        <w:t xml:space="preserve"> marchés publics </w:t>
      </w:r>
      <w:r w:rsidR="00075D66">
        <w:rPr>
          <w:rFonts w:ascii="Open Sans" w:hAnsi="Open Sans" w:cs="Open Sans"/>
          <w:color w:val="7030A0"/>
          <w:sz w:val="20"/>
        </w:rPr>
        <w:t>intégrés</w:t>
      </w:r>
      <w:r w:rsidR="007721A9">
        <w:rPr>
          <w:rFonts w:ascii="Open Sans" w:hAnsi="Open Sans" w:cs="Open Sans"/>
          <w:color w:val="7030A0"/>
          <w:sz w:val="20"/>
        </w:rPr>
        <w:t>,</w:t>
      </w:r>
      <w:r w:rsidR="007721A9" w:rsidRPr="00DC2A00">
        <w:rPr>
          <w:rFonts w:ascii="Open Sans" w:hAnsi="Open Sans" w:cs="Open Sans"/>
          <w:color w:val="7030A0"/>
          <w:sz w:val="20"/>
        </w:rPr>
        <w:t xml:space="preserve"> </w:t>
      </w:r>
      <w:r w:rsidR="00990522" w:rsidRPr="00DC2A00">
        <w:rPr>
          <w:rFonts w:ascii="Open Sans" w:hAnsi="Open Sans" w:cs="Open Sans"/>
          <w:color w:val="7030A0"/>
          <w:sz w:val="20"/>
        </w:rPr>
        <w:t>mise à disposition</w:t>
      </w:r>
      <w:r w:rsidR="007721A9">
        <w:rPr>
          <w:rFonts w:ascii="Open Sans" w:hAnsi="Open Sans" w:cs="Open Sans"/>
          <w:color w:val="7030A0"/>
          <w:sz w:val="20"/>
        </w:rPr>
        <w:t xml:space="preserve"> de matériel</w:t>
      </w:r>
      <w:r w:rsidR="00075D66">
        <w:rPr>
          <w:rFonts w:ascii="Open Sans" w:hAnsi="Open Sans" w:cs="Open Sans"/>
          <w:color w:val="7030A0"/>
          <w:sz w:val="20"/>
        </w:rPr>
        <w:t xml:space="preserve"> , d’infrastructure,</w:t>
      </w:r>
      <w:r w:rsidR="00990522" w:rsidRPr="00DC2A00">
        <w:rPr>
          <w:rFonts w:ascii="Open Sans" w:hAnsi="Open Sans" w:cs="Open Sans"/>
          <w:color w:val="7030A0"/>
          <w:sz w:val="20"/>
        </w:rPr>
        <w:t xml:space="preserve"> </w:t>
      </w:r>
      <w:r w:rsidR="00075D66">
        <w:rPr>
          <w:rFonts w:ascii="Open Sans" w:hAnsi="Open Sans" w:cs="Open Sans"/>
          <w:color w:val="7030A0"/>
          <w:sz w:val="20"/>
        </w:rPr>
        <w:t xml:space="preserve">voire </w:t>
      </w:r>
      <w:r w:rsidR="00075D66" w:rsidRPr="00DC2A00">
        <w:rPr>
          <w:rFonts w:ascii="Open Sans" w:hAnsi="Open Sans" w:cs="Open Sans"/>
          <w:color w:val="7030A0"/>
          <w:sz w:val="20"/>
        </w:rPr>
        <w:t>de personnel</w:t>
      </w:r>
    </w:p>
    <w:p w14:paraId="4E0CA08D" w14:textId="52191CD9" w:rsidR="00377668" w:rsidRPr="00DC2A00" w:rsidRDefault="001F6243" w:rsidP="004A6C91">
      <w:pPr>
        <w:spacing w:line="240" w:lineRule="auto"/>
        <w:jc w:val="both"/>
        <w:rPr>
          <w:color w:val="7030A0"/>
          <w:sz w:val="20"/>
        </w:rPr>
      </w:pPr>
      <w:r w:rsidRPr="00DC2A00">
        <w:rPr>
          <w:color w:val="7030A0"/>
          <w:sz w:val="20"/>
        </w:rPr>
        <w:t xml:space="preserve"> </w:t>
      </w:r>
    </w:p>
    <w:p w14:paraId="6BEB6168" w14:textId="77777777" w:rsidR="003E351C" w:rsidRDefault="003E351C" w:rsidP="004A6C91">
      <w:pPr>
        <w:spacing w:line="240" w:lineRule="auto"/>
        <w:jc w:val="both"/>
      </w:pPr>
      <w:r>
        <w:t xml:space="preserve">4. </w:t>
      </w:r>
      <w:r w:rsidRPr="00C714C1">
        <w:t xml:space="preserve">Au vu des problèmes de logements existant à Bruxelles, </w:t>
      </w:r>
      <w:r>
        <w:t xml:space="preserve">et à la nécessité de construire des logements sociaux pour permettre à tous de se loger décemment, </w:t>
      </w:r>
    </w:p>
    <w:p w14:paraId="60224A3B" w14:textId="4511EA63" w:rsidR="00377668" w:rsidRPr="005E3E40" w:rsidRDefault="003E351C" w:rsidP="004A6C91">
      <w:pPr>
        <w:spacing w:line="240" w:lineRule="auto"/>
        <w:jc w:val="both"/>
        <w:rPr>
          <w:i/>
        </w:rPr>
      </w:pPr>
      <w:r>
        <w:rPr>
          <w:i/>
        </w:rPr>
        <w:t xml:space="preserve">   </w:t>
      </w:r>
      <w:r w:rsidRPr="009E0454">
        <w:rPr>
          <w:i/>
        </w:rPr>
        <w:t>Quelles sont vos pistes pour résoudre – à l’échelon communal – ce défi ?</w:t>
      </w:r>
    </w:p>
    <w:p w14:paraId="782393A5" w14:textId="77777777" w:rsidR="00AF7F91" w:rsidRDefault="00AF7F91" w:rsidP="004A6C91">
      <w:pPr>
        <w:spacing w:line="240" w:lineRule="auto"/>
        <w:jc w:val="both"/>
        <w:rPr>
          <w:color w:val="7030A0"/>
        </w:rPr>
      </w:pPr>
    </w:p>
    <w:p w14:paraId="2A364571" w14:textId="55CD47A1" w:rsidR="005E3E40" w:rsidRPr="00DC2A00" w:rsidRDefault="00077E30" w:rsidP="004A6C91">
      <w:pPr>
        <w:spacing w:line="240" w:lineRule="auto"/>
        <w:jc w:val="both"/>
        <w:rPr>
          <w:color w:val="7030A0"/>
        </w:rPr>
      </w:pPr>
      <w:r w:rsidRPr="00DC2A00">
        <w:rPr>
          <w:color w:val="7030A0"/>
        </w:rPr>
        <w:t xml:space="preserve">Les logements sociaux posent tellement de questions </w:t>
      </w:r>
      <w:r w:rsidR="00AF7F91">
        <w:rPr>
          <w:color w:val="7030A0"/>
        </w:rPr>
        <w:t xml:space="preserve">et appellent une multitude de </w:t>
      </w:r>
      <w:r w:rsidR="007721A9">
        <w:rPr>
          <w:color w:val="7030A0"/>
        </w:rPr>
        <w:t xml:space="preserve">réactions, </w:t>
      </w:r>
      <w:r w:rsidRPr="00DC2A00">
        <w:rPr>
          <w:color w:val="7030A0"/>
        </w:rPr>
        <w:t xml:space="preserve">que nous n’aborderons que quelques unes </w:t>
      </w:r>
      <w:r w:rsidR="00AF7F91">
        <w:rPr>
          <w:color w:val="7030A0"/>
        </w:rPr>
        <w:t xml:space="preserve"> dentre elles </w:t>
      </w:r>
      <w:r w:rsidR="005E3E40" w:rsidRPr="00DC2A00">
        <w:rPr>
          <w:color w:val="7030A0"/>
        </w:rPr>
        <w:t>.</w:t>
      </w:r>
      <w:r w:rsidR="001F6243" w:rsidRPr="00DC2A00">
        <w:rPr>
          <w:color w:val="7030A0"/>
        </w:rPr>
        <w:t xml:space="preserve"> </w:t>
      </w:r>
    </w:p>
    <w:p w14:paraId="103B1D24" w14:textId="20D0688B" w:rsidR="005E3E40" w:rsidRPr="00DC2A00" w:rsidRDefault="005E3E40" w:rsidP="004A6C91">
      <w:pPr>
        <w:spacing w:line="240" w:lineRule="auto"/>
        <w:jc w:val="both"/>
        <w:rPr>
          <w:color w:val="7030A0"/>
        </w:rPr>
      </w:pPr>
      <w:r w:rsidRPr="00DC2A00">
        <w:rPr>
          <w:color w:val="7030A0"/>
        </w:rPr>
        <w:t xml:space="preserve">Il faut certainement construire plus de logements sociaux afin d’accueillir des populations en recherche de logements dans d’autres communes éventuellement .  </w:t>
      </w:r>
      <w:r w:rsidR="00077E30" w:rsidRPr="00DC2A00">
        <w:rPr>
          <w:color w:val="7030A0"/>
        </w:rPr>
        <w:t xml:space="preserve">La Commune en est les moyens et quelques endroits  possible . </w:t>
      </w:r>
      <w:r w:rsidRPr="00DC2A00">
        <w:rPr>
          <w:color w:val="7030A0"/>
        </w:rPr>
        <w:t xml:space="preserve">Les quotas par communes devraient </w:t>
      </w:r>
      <w:r w:rsidR="00AF5203" w:rsidRPr="00DC2A00">
        <w:rPr>
          <w:color w:val="7030A0"/>
        </w:rPr>
        <w:t xml:space="preserve">donc </w:t>
      </w:r>
      <w:r w:rsidRPr="00DC2A00">
        <w:rPr>
          <w:color w:val="7030A0"/>
        </w:rPr>
        <w:t xml:space="preserve">être appliqués </w:t>
      </w:r>
      <w:r w:rsidR="00F56A86" w:rsidRPr="00DC2A00">
        <w:rPr>
          <w:color w:val="7030A0"/>
        </w:rPr>
        <w:t>plus strictement .</w:t>
      </w:r>
    </w:p>
    <w:p w14:paraId="33D4B088" w14:textId="4F7A5D49" w:rsidR="005E3E40" w:rsidRPr="00DC2A00" w:rsidRDefault="005E3E40" w:rsidP="004A6C91">
      <w:pPr>
        <w:spacing w:line="240" w:lineRule="auto"/>
        <w:jc w:val="both"/>
        <w:rPr>
          <w:color w:val="7030A0"/>
        </w:rPr>
      </w:pPr>
      <w:r w:rsidRPr="00DC2A00">
        <w:rPr>
          <w:color w:val="7030A0"/>
        </w:rPr>
        <w:t>Mais surtout il s’impose d’entretenir les logements publics et sociaux existants ( Cité de l’ Amitié , Dames Blanches , rue des Palmiers , ….), c’est-à-dire rénover les habitations, les adapter aux PMR , assainir les rues, trottoirs et garages  intérieurs</w:t>
      </w:r>
      <w:r w:rsidR="00AF5203" w:rsidRPr="00DC2A00">
        <w:rPr>
          <w:color w:val="7030A0"/>
        </w:rPr>
        <w:t>,</w:t>
      </w:r>
      <w:r w:rsidR="00077E30" w:rsidRPr="00DC2A00">
        <w:rPr>
          <w:color w:val="7030A0"/>
        </w:rPr>
        <w:t xml:space="preserve"> embellir les </w:t>
      </w:r>
      <w:r w:rsidR="00AF7F91">
        <w:rPr>
          <w:color w:val="7030A0"/>
        </w:rPr>
        <w:t xml:space="preserve">terrains de sport et les </w:t>
      </w:r>
      <w:r w:rsidR="00077E30" w:rsidRPr="00DC2A00">
        <w:rPr>
          <w:color w:val="7030A0"/>
        </w:rPr>
        <w:t>plaines de jeux attenantes et</w:t>
      </w:r>
      <w:r w:rsidR="00AF5203" w:rsidRPr="00DC2A00">
        <w:rPr>
          <w:color w:val="7030A0"/>
        </w:rPr>
        <w:t xml:space="preserve"> tenir compte des objectifs énergétiques et innovations tech,ologiques.</w:t>
      </w:r>
    </w:p>
    <w:p w14:paraId="54DB7436" w14:textId="6BFB640E" w:rsidR="00AF5203" w:rsidRPr="00DC2A00" w:rsidRDefault="00AF5203" w:rsidP="004A6C91">
      <w:pPr>
        <w:spacing w:line="240" w:lineRule="auto"/>
        <w:jc w:val="both"/>
        <w:rPr>
          <w:color w:val="7030A0"/>
        </w:rPr>
      </w:pPr>
      <w:r w:rsidRPr="00DC2A00">
        <w:rPr>
          <w:color w:val="7030A0"/>
        </w:rPr>
        <w:t>Constr</w:t>
      </w:r>
      <w:r w:rsidR="00AF7F91">
        <w:rPr>
          <w:color w:val="7030A0"/>
        </w:rPr>
        <w:t>ui</w:t>
      </w:r>
      <w:r w:rsidRPr="00DC2A00">
        <w:rPr>
          <w:color w:val="7030A0"/>
        </w:rPr>
        <w:t>re et entretenir nécessite des fonds publics importants . La commune devrait se consituer un</w:t>
      </w:r>
      <w:r w:rsidR="000A21F4" w:rsidRPr="00DC2A00">
        <w:rPr>
          <w:color w:val="7030A0"/>
        </w:rPr>
        <w:t xml:space="preserve"> </w:t>
      </w:r>
      <w:r w:rsidRPr="00DC2A00">
        <w:rPr>
          <w:color w:val="7030A0"/>
        </w:rPr>
        <w:t xml:space="preserve">fonds affecté aux logements publics, alimenté lors de chaque budget annuel.  La Région </w:t>
      </w:r>
      <w:r w:rsidR="000A21F4" w:rsidRPr="00DC2A00">
        <w:rPr>
          <w:color w:val="7030A0"/>
        </w:rPr>
        <w:t>subviendra aux financements des projets d’habitats par une répartition équitable entre les communes selon leur ampleur et leur qualité .</w:t>
      </w:r>
    </w:p>
    <w:p w14:paraId="5D36671A" w14:textId="34545343" w:rsidR="00077E30" w:rsidRPr="00DC2A00" w:rsidRDefault="00077E30" w:rsidP="00077E30">
      <w:pPr>
        <w:spacing w:line="240" w:lineRule="auto"/>
        <w:jc w:val="both"/>
        <w:rPr>
          <w:color w:val="7030A0"/>
        </w:rPr>
      </w:pPr>
      <w:r w:rsidRPr="00DC2A00">
        <w:rPr>
          <w:color w:val="7030A0"/>
        </w:rPr>
        <w:t xml:space="preserve">Par ailleurs , d’autres formes de logements partagés ( « kangourou » ) devraient être mieux encouragées par les pouvoirs publics: les habitations où se cotoient des jeunes </w:t>
      </w:r>
      <w:r w:rsidR="00AF7F91">
        <w:rPr>
          <w:color w:val="7030A0"/>
        </w:rPr>
        <w:t xml:space="preserve">gens </w:t>
      </w:r>
      <w:r w:rsidRPr="00DC2A00">
        <w:rPr>
          <w:color w:val="7030A0"/>
        </w:rPr>
        <w:t>et des seniors ( il y a en effet quelques personnes  devenues solitaires qui ne seraient pas contre le partage de leur maison  moyennant  un engagement communal d’aide et d’entretien),  des familles et des célibataires</w:t>
      </w:r>
      <w:r w:rsidR="00AF7F91">
        <w:rPr>
          <w:color w:val="7030A0"/>
        </w:rPr>
        <w:t xml:space="preserve">.  Içi aussi lle soutien aux </w:t>
      </w:r>
      <w:r w:rsidRPr="00DC2A00">
        <w:rPr>
          <w:color w:val="7030A0"/>
        </w:rPr>
        <w:t xml:space="preserve">  associations telles ‘ un toit deux âges ‘ </w:t>
      </w:r>
      <w:r w:rsidR="00AF7F91">
        <w:rPr>
          <w:color w:val="7030A0"/>
        </w:rPr>
        <w:t xml:space="preserve"> s’avère pometteur</w:t>
      </w:r>
      <w:r w:rsidRPr="00DC2A00">
        <w:rPr>
          <w:color w:val="7030A0"/>
        </w:rPr>
        <w:t xml:space="preserve">. </w:t>
      </w:r>
    </w:p>
    <w:p w14:paraId="2BB4F6B5" w14:textId="59074B65" w:rsidR="00F56A86" w:rsidRPr="00DC2A00" w:rsidRDefault="00F56A86" w:rsidP="004A6C91">
      <w:pPr>
        <w:spacing w:line="240" w:lineRule="auto"/>
        <w:jc w:val="both"/>
        <w:rPr>
          <w:color w:val="7030A0"/>
        </w:rPr>
      </w:pPr>
      <w:r w:rsidRPr="00DC2A00">
        <w:rPr>
          <w:color w:val="7030A0"/>
        </w:rPr>
        <w:t xml:space="preserve">Un meilleur </w:t>
      </w:r>
      <w:r w:rsidR="003E351C" w:rsidRPr="00DC2A00">
        <w:rPr>
          <w:color w:val="7030A0"/>
        </w:rPr>
        <w:t xml:space="preserve"> financement des agences immobilières sociales (AIS), permettra d’augmenter  le nombre</w:t>
      </w:r>
      <w:r w:rsidR="00AF5203" w:rsidRPr="00DC2A00">
        <w:rPr>
          <w:color w:val="7030A0"/>
        </w:rPr>
        <w:t xml:space="preserve"> et la qualité </w:t>
      </w:r>
      <w:r w:rsidR="003E351C" w:rsidRPr="00DC2A00">
        <w:rPr>
          <w:color w:val="7030A0"/>
        </w:rPr>
        <w:t xml:space="preserve"> de logements </w:t>
      </w:r>
      <w:r w:rsidR="00AF5203" w:rsidRPr="00DC2A00">
        <w:rPr>
          <w:color w:val="7030A0"/>
        </w:rPr>
        <w:t xml:space="preserve">à loyer modestes . Au-delà des logements dits sociaux , nous  demandons  également que la grille de loyers de la Région soit portée à la connaissnace de habitants et demandeurs de logements  notmment via la société de logement qui </w:t>
      </w:r>
      <w:r w:rsidR="00AF7F91">
        <w:rPr>
          <w:color w:val="7030A0"/>
        </w:rPr>
        <w:t>aquererait</w:t>
      </w:r>
      <w:r w:rsidR="00AF5203" w:rsidRPr="00DC2A00">
        <w:rPr>
          <w:color w:val="7030A0"/>
        </w:rPr>
        <w:t xml:space="preserve"> une  mission générale d’information des d</w:t>
      </w:r>
      <w:r w:rsidR="00AF7F91">
        <w:rPr>
          <w:color w:val="7030A0"/>
        </w:rPr>
        <w:t>r</w:t>
      </w:r>
      <w:r w:rsidR="00AF5203" w:rsidRPr="00DC2A00">
        <w:rPr>
          <w:color w:val="7030A0"/>
        </w:rPr>
        <w:t>oits et oblgations de tous en matière de logement</w:t>
      </w:r>
    </w:p>
    <w:p w14:paraId="6E0A461F" w14:textId="2A354B4C" w:rsidR="00F56A86" w:rsidRPr="00DC2A00" w:rsidRDefault="00AF7F91" w:rsidP="004A6C91">
      <w:pPr>
        <w:spacing w:line="240" w:lineRule="auto"/>
        <w:jc w:val="both"/>
        <w:rPr>
          <w:color w:val="7030A0"/>
        </w:rPr>
      </w:pPr>
      <w:r>
        <w:rPr>
          <w:color w:val="7030A0"/>
        </w:rPr>
        <w:t>C</w:t>
      </w:r>
      <w:r w:rsidRPr="00DC2A00">
        <w:rPr>
          <w:color w:val="7030A0"/>
        </w:rPr>
        <w:t xml:space="preserve">ompte </w:t>
      </w:r>
      <w:r w:rsidR="00077E30" w:rsidRPr="00DC2A00">
        <w:rPr>
          <w:color w:val="7030A0"/>
        </w:rPr>
        <w:t>tenu de la croissance de la population bruxelloise</w:t>
      </w:r>
      <w:r>
        <w:rPr>
          <w:color w:val="7030A0"/>
        </w:rPr>
        <w:t>, l</w:t>
      </w:r>
      <w:r w:rsidRPr="00DC2A00">
        <w:rPr>
          <w:color w:val="7030A0"/>
        </w:rPr>
        <w:t>a lutte contre les logements inoccupés revêt une urgence accrue</w:t>
      </w:r>
      <w:r w:rsidR="00077E30" w:rsidRPr="00DC2A00">
        <w:rPr>
          <w:color w:val="7030A0"/>
        </w:rPr>
        <w:t xml:space="preserve">. Une imposition sur les logements inoccupés depuis plusieurs années peut avoir un effet </w:t>
      </w:r>
      <w:r>
        <w:rPr>
          <w:color w:val="7030A0"/>
        </w:rPr>
        <w:t>incitateur à le mettre sur le marché  , …..</w:t>
      </w:r>
      <w:r w:rsidR="00077E30" w:rsidRPr="00DC2A00">
        <w:rPr>
          <w:color w:val="7030A0"/>
        </w:rPr>
        <w:t xml:space="preserve"> avant d’user du mécanisme de la réquisition .</w:t>
      </w:r>
    </w:p>
    <w:p w14:paraId="1116C237" w14:textId="27E1856B" w:rsidR="003E351C" w:rsidRPr="00B90C42" w:rsidRDefault="003E351C" w:rsidP="004A6C91">
      <w:pPr>
        <w:spacing w:line="240" w:lineRule="auto"/>
        <w:jc w:val="both"/>
        <w:rPr>
          <w:color w:val="FF0000"/>
        </w:rPr>
      </w:pPr>
      <w:r w:rsidRPr="00DC2A00">
        <w:rPr>
          <w:color w:val="7030A0"/>
        </w:rPr>
        <w:t xml:space="preserve">Enfin, </w:t>
      </w:r>
      <w:r w:rsidR="00077E30" w:rsidRPr="00DC2A00">
        <w:rPr>
          <w:color w:val="7030A0"/>
        </w:rPr>
        <w:t>nous pensons que les loyers et l’achat d’un logement devenu inabordable</w:t>
      </w:r>
      <w:r w:rsidR="003B2E50" w:rsidRPr="00DC2A00">
        <w:rPr>
          <w:color w:val="7030A0"/>
        </w:rPr>
        <w:t>s</w:t>
      </w:r>
      <w:r w:rsidR="00077E30" w:rsidRPr="00DC2A00">
        <w:rPr>
          <w:color w:val="7030A0"/>
        </w:rPr>
        <w:t xml:space="preserve"> pour beaucoup </w:t>
      </w:r>
      <w:r w:rsidR="003B2E50" w:rsidRPr="00DC2A00">
        <w:rPr>
          <w:color w:val="7030A0"/>
        </w:rPr>
        <w:t>dans notre commune</w:t>
      </w:r>
      <w:r w:rsidR="00077E30" w:rsidRPr="00DC2A00">
        <w:rPr>
          <w:color w:val="7030A0"/>
        </w:rPr>
        <w:t xml:space="preserve">, en particulier </w:t>
      </w:r>
      <w:r w:rsidR="003B2E50" w:rsidRPr="00DC2A00">
        <w:rPr>
          <w:color w:val="7030A0"/>
        </w:rPr>
        <w:t xml:space="preserve">pour </w:t>
      </w:r>
      <w:r w:rsidR="00077E30" w:rsidRPr="00DC2A00">
        <w:rPr>
          <w:color w:val="7030A0"/>
        </w:rPr>
        <w:t xml:space="preserve">des jeunes ménages </w:t>
      </w:r>
      <w:r w:rsidR="003B2E50" w:rsidRPr="00DC2A00">
        <w:rPr>
          <w:color w:val="7030A0"/>
        </w:rPr>
        <w:t xml:space="preserve">, il serait possible de </w:t>
      </w:r>
      <w:r w:rsidRPr="00DC2A00">
        <w:rPr>
          <w:color w:val="7030A0"/>
        </w:rPr>
        <w:t xml:space="preserve">faciliter l’accès à la propriété, </w:t>
      </w:r>
      <w:r w:rsidR="003B2E50" w:rsidRPr="00DC2A00">
        <w:rPr>
          <w:color w:val="7030A0"/>
        </w:rPr>
        <w:t xml:space="preserve">les taxant moins, ou </w:t>
      </w:r>
      <w:r w:rsidRPr="00DC2A00">
        <w:rPr>
          <w:color w:val="7030A0"/>
        </w:rPr>
        <w:t>en multipliant les projets collectifs, comme les Community Land Trust</w:t>
      </w:r>
      <w:r w:rsidRPr="00B90C42">
        <w:rPr>
          <w:color w:val="FF0000"/>
        </w:rPr>
        <w:t xml:space="preserve">, </w:t>
      </w:r>
    </w:p>
    <w:p w14:paraId="31257220" w14:textId="77777777" w:rsidR="003E351C" w:rsidRPr="008F37CC" w:rsidRDefault="003E351C" w:rsidP="004A6C91">
      <w:pPr>
        <w:spacing w:line="240" w:lineRule="auto"/>
        <w:jc w:val="both"/>
        <w:rPr>
          <w:rFonts w:cstheme="minorHAnsi"/>
          <w:sz w:val="24"/>
          <w:szCs w:val="24"/>
        </w:rPr>
      </w:pPr>
    </w:p>
    <w:sectPr w:rsidR="003E351C" w:rsidRPr="008F37CC" w:rsidSect="00EB79F6">
      <w:headerReference w:type="even" r:id="rId12"/>
      <w:headerReference w:type="default" r:id="rId13"/>
      <w:footerReference w:type="even" r:id="rId14"/>
      <w:footerReference w:type="default" r:id="rId15"/>
      <w:headerReference w:type="first" r:id="rId16"/>
      <w:footerReference w:type="first" r:id="rId17"/>
      <w:pgSz w:w="12240" w:h="15840"/>
      <w:pgMar w:top="1417" w:right="1325" w:bottom="1417"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D3BB72" w14:textId="77777777" w:rsidR="00DE3513" w:rsidRDefault="00DE3513" w:rsidP="00381835">
      <w:pPr>
        <w:spacing w:after="0" w:line="240" w:lineRule="auto"/>
      </w:pPr>
      <w:r>
        <w:separator/>
      </w:r>
    </w:p>
  </w:endnote>
  <w:endnote w:type="continuationSeparator" w:id="0">
    <w:p w14:paraId="7C77B5DB" w14:textId="77777777" w:rsidR="00DE3513" w:rsidRDefault="00DE3513" w:rsidP="00381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BK BT">
    <w:altName w:val="Times New Roman"/>
    <w:charset w:val="B1"/>
    <w:family w:val="swiss"/>
    <w:pitch w:val="variable"/>
    <w:sig w:usb0="800008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C9470" w14:textId="77777777" w:rsidR="002844C4" w:rsidRDefault="002844C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5C654C" w14:textId="11032473" w:rsidR="00D44A48" w:rsidRDefault="00D44A48">
    <w:pPr>
      <w:pStyle w:val="Pieddepage"/>
      <w:jc w:val="right"/>
    </w:pPr>
    <w:r w:rsidRPr="00C77923">
      <w:rPr>
        <w:noProof/>
      </w:rPr>
      <w:drawing>
        <wp:anchor distT="0" distB="0" distL="114300" distR="114300" simplePos="0" relativeHeight="251591680" behindDoc="0" locked="0" layoutInCell="1" allowOverlap="1" wp14:anchorId="34FCD540" wp14:editId="409A0833">
          <wp:simplePos x="0" y="0"/>
          <wp:positionH relativeFrom="column">
            <wp:posOffset>4503420</wp:posOffset>
          </wp:positionH>
          <wp:positionV relativeFrom="paragraph">
            <wp:posOffset>240030</wp:posOffset>
          </wp:positionV>
          <wp:extent cx="631190" cy="210185"/>
          <wp:effectExtent l="0" t="0" r="3810" b="5715"/>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andaard logo_spa018.1c69372a1ca6.eps.pdf"/>
                  <pic:cNvPicPr/>
                </pic:nvPicPr>
                <pic:blipFill>
                  <a:blip r:embed="rId1">
                    <a:extLst>
                      <a:ext uri="{28A0092B-C50C-407E-A947-70E740481C1C}">
                        <a14:useLocalDpi xmlns:a14="http://schemas.microsoft.com/office/drawing/2010/main" val="0"/>
                      </a:ext>
                    </a:extLst>
                  </a:blip>
                  <a:stretch>
                    <a:fillRect/>
                  </a:stretch>
                </pic:blipFill>
                <pic:spPr>
                  <a:xfrm>
                    <a:off x="0" y="0"/>
                    <a:ext cx="631190" cy="210185"/>
                  </a:xfrm>
                  <a:prstGeom prst="rect">
                    <a:avLst/>
                  </a:prstGeom>
                </pic:spPr>
              </pic:pic>
            </a:graphicData>
          </a:graphic>
          <wp14:sizeRelH relativeFrom="margin">
            <wp14:pctWidth>0</wp14:pctWidth>
          </wp14:sizeRelH>
          <wp14:sizeRelV relativeFrom="margin">
            <wp14:pctHeight>0</wp14:pctHeight>
          </wp14:sizeRelV>
        </wp:anchor>
      </w:drawing>
    </w:r>
    <w:r w:rsidRPr="00C77923">
      <w:rPr>
        <w:noProof/>
      </w:rPr>
      <w:drawing>
        <wp:anchor distT="0" distB="0" distL="114300" distR="114300" simplePos="0" relativeHeight="251716608" behindDoc="0" locked="0" layoutInCell="1" allowOverlap="1" wp14:anchorId="7418212A" wp14:editId="5CBD441D">
          <wp:simplePos x="0" y="0"/>
          <wp:positionH relativeFrom="column">
            <wp:posOffset>4018280</wp:posOffset>
          </wp:positionH>
          <wp:positionV relativeFrom="paragraph">
            <wp:posOffset>174828</wp:posOffset>
          </wp:positionV>
          <wp:extent cx="352425" cy="341630"/>
          <wp:effectExtent l="0" t="0" r="3175" b="127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PS 2017 CMJN.jpg"/>
                  <pic:cNvPicPr/>
                </pic:nvPicPr>
                <pic:blipFill>
                  <a:blip r:embed="rId2">
                    <a:extLst>
                      <a:ext uri="{28A0092B-C50C-407E-A947-70E740481C1C}">
                        <a14:useLocalDpi xmlns:a14="http://schemas.microsoft.com/office/drawing/2010/main" val="0"/>
                      </a:ext>
                    </a:extLst>
                  </a:blip>
                  <a:stretch>
                    <a:fillRect/>
                  </a:stretch>
                </pic:blipFill>
                <pic:spPr>
                  <a:xfrm>
                    <a:off x="0" y="0"/>
                    <a:ext cx="352425" cy="341630"/>
                  </a:xfrm>
                  <a:prstGeom prst="rect">
                    <a:avLst/>
                  </a:prstGeom>
                </pic:spPr>
              </pic:pic>
            </a:graphicData>
          </a:graphic>
          <wp14:sizeRelH relativeFrom="page">
            <wp14:pctWidth>0</wp14:pctWidth>
          </wp14:sizeRelH>
          <wp14:sizeRelV relativeFrom="page">
            <wp14:pctHeight>0</wp14:pctHeight>
          </wp14:sizeRelV>
        </wp:anchor>
      </w:drawing>
    </w:r>
  </w:p>
  <w:sdt>
    <w:sdtPr>
      <w:id w:val="-1633860471"/>
      <w:docPartObj>
        <w:docPartGallery w:val="Page Numbers (Bottom of Page)"/>
        <w:docPartUnique/>
      </w:docPartObj>
    </w:sdtPr>
    <w:sdtEndPr/>
    <w:sdtContent>
      <w:p w14:paraId="5FA6F80A" w14:textId="487C3A69" w:rsidR="00D44A48" w:rsidRDefault="002844C4" w:rsidP="00C77923">
        <w:pPr>
          <w:pStyle w:val="Pieddepage"/>
          <w:rPr>
            <w:rFonts w:eastAsia="MS Mincho" w:cs="Times New Roman"/>
          </w:rPr>
        </w:pPr>
        <w:r>
          <w:t xml:space="preserve">WSP /DD/ </w:t>
        </w:r>
        <w:r w:rsidR="00D44A48">
          <w:rPr>
            <w:noProof/>
            <w:lang w:val="fr-FR"/>
          </w:rPr>
          <w:fldChar w:fldCharType="begin"/>
        </w:r>
        <w:r w:rsidR="00D44A48">
          <w:rPr>
            <w:noProof/>
            <w:lang w:val="fr-FR"/>
          </w:rPr>
          <w:instrText>PAGE   \* MERGEFORMAT</w:instrText>
        </w:r>
        <w:r w:rsidR="00D44A48">
          <w:rPr>
            <w:noProof/>
            <w:lang w:val="fr-FR"/>
          </w:rPr>
          <w:fldChar w:fldCharType="separate"/>
        </w:r>
        <w:r w:rsidR="006F3449" w:rsidRPr="006F3449">
          <w:rPr>
            <w:noProof/>
          </w:rPr>
          <w:t>1</w:t>
        </w:r>
        <w:r w:rsidR="00D44A48">
          <w:rPr>
            <w:noProof/>
            <w:lang w:val="fr-FR"/>
          </w:rPr>
          <w:fldChar w:fldCharType="end"/>
        </w:r>
      </w:p>
    </w:sdtContent>
  </w:sdt>
  <w:p w14:paraId="238672E6" w14:textId="77777777" w:rsidR="00D44A48" w:rsidRDefault="00D44A48" w:rsidP="00C77923">
    <w:pPr>
      <w:pStyle w:val="Pieddepage"/>
    </w:pPr>
    <w:r w:rsidRPr="00C77923">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DACBA" w14:textId="77777777" w:rsidR="002844C4" w:rsidRDefault="002844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2056D" w14:textId="77777777" w:rsidR="00DE3513" w:rsidRDefault="00DE3513" w:rsidP="00381835">
      <w:pPr>
        <w:spacing w:after="0" w:line="240" w:lineRule="auto"/>
      </w:pPr>
      <w:r>
        <w:separator/>
      </w:r>
    </w:p>
  </w:footnote>
  <w:footnote w:type="continuationSeparator" w:id="0">
    <w:p w14:paraId="1C2588D4" w14:textId="77777777" w:rsidR="00DE3513" w:rsidRDefault="00DE3513" w:rsidP="00381835">
      <w:pPr>
        <w:spacing w:after="0" w:line="240" w:lineRule="auto"/>
      </w:pPr>
      <w:r>
        <w:continuationSeparator/>
      </w:r>
    </w:p>
  </w:footnote>
  <w:footnote w:id="1">
    <w:p w14:paraId="307CA8AA" w14:textId="3E28DC48" w:rsidR="00D671BD" w:rsidRDefault="00D671BD">
      <w:pPr>
        <w:pStyle w:val="Notedebasdepage"/>
      </w:pPr>
      <w:r>
        <w:rPr>
          <w:rStyle w:val="Appelnotedebasdep"/>
        </w:rPr>
        <w:footnoteRef/>
      </w:r>
      <w:r>
        <w:t xml:space="preserve"> </w:t>
      </w:r>
      <w:r>
        <w:rPr>
          <w:color w:val="7030A0"/>
        </w:rPr>
        <w:t>Le réseau des villes et communes de Tempo Territorial offre une panoplie de pratiques inclusives de tous les habitants et de politiques temporelles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AAC2E8" w14:textId="77777777" w:rsidR="002844C4" w:rsidRDefault="002844C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721D5" w14:textId="77777777" w:rsidR="00D44A48" w:rsidRDefault="00D44A48">
    <w:pPr>
      <w:pStyle w:val="En-tte"/>
    </w:pP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4117B" w14:textId="77777777" w:rsidR="002844C4" w:rsidRDefault="002844C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63F1D"/>
    <w:multiLevelType w:val="hybridMultilevel"/>
    <w:tmpl w:val="E3F6FA54"/>
    <w:lvl w:ilvl="0" w:tplc="6F0221A4">
      <w:numFmt w:val="bullet"/>
      <w:lvlText w:val="-"/>
      <w:lvlJc w:val="left"/>
      <w:pPr>
        <w:ind w:left="720" w:hanging="360"/>
      </w:pPr>
      <w:rPr>
        <w:rFonts w:ascii="Calibri" w:eastAsiaTheme="minorEastAsia"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2BF1699"/>
    <w:multiLevelType w:val="hybridMultilevel"/>
    <w:tmpl w:val="FC7A9F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99E20F1"/>
    <w:multiLevelType w:val="multilevel"/>
    <w:tmpl w:val="9A286FE6"/>
    <w:styleLink w:val="Maliste"/>
    <w:lvl w:ilvl="0">
      <w:start w:val="1"/>
      <w:numFmt w:val="decimal"/>
      <w:lvlText w:val="%1."/>
      <w:lvlJc w:val="center"/>
      <w:pPr>
        <w:ind w:left="1841" w:hanging="425"/>
      </w:pPr>
      <w:rPr>
        <w:rFonts w:ascii="Futura BK BT" w:hAnsi="Futura BK BT" w:hint="default"/>
        <w:b/>
        <w:caps/>
        <w:smallCaps w:val="0"/>
        <w:strike w:val="0"/>
        <w:dstrike w:val="0"/>
        <w:vanish w:val="0"/>
        <w:color w:val="auto"/>
        <w:sz w:val="32"/>
      </w:rPr>
    </w:lvl>
    <w:lvl w:ilvl="1">
      <w:start w:val="1"/>
      <w:numFmt w:val="decimal"/>
      <w:lvlText w:val="%2.%1"/>
      <w:lvlJc w:val="center"/>
      <w:pPr>
        <w:tabs>
          <w:tab w:val="num" w:pos="3033"/>
        </w:tabs>
        <w:ind w:left="2549" w:hanging="425"/>
      </w:pPr>
      <w:rPr>
        <w:rFonts w:ascii="Futura BK BT" w:hAnsi="Futura BK BT" w:hint="default"/>
        <w:b/>
        <w:caps/>
        <w:smallCaps w:val="0"/>
        <w:sz w:val="28"/>
      </w:rPr>
    </w:lvl>
    <w:lvl w:ilvl="2">
      <w:start w:val="1"/>
      <w:numFmt w:val="decimal"/>
      <w:lvlText w:val="%2.%1.%3"/>
      <w:lvlJc w:val="right"/>
      <w:pPr>
        <w:ind w:left="3257" w:hanging="425"/>
      </w:pPr>
      <w:rPr>
        <w:rFonts w:ascii="Futura BK BT" w:hAnsi="Futura BK BT" w:hint="default"/>
        <w:caps/>
        <w:smallCaps w:val="0"/>
        <w:sz w:val="25"/>
        <w:u w:val="single"/>
      </w:rPr>
    </w:lvl>
    <w:lvl w:ilvl="3">
      <w:start w:val="1"/>
      <w:numFmt w:val="decimal"/>
      <w:isLgl/>
      <w:lvlText w:val="%1.%3.%4.%2."/>
      <w:lvlJc w:val="left"/>
      <w:pPr>
        <w:ind w:left="3965" w:hanging="425"/>
      </w:pPr>
      <w:rPr>
        <w:rFonts w:ascii="Futura BK BT" w:hAnsi="Futura BK BT" w:hint="default"/>
        <w:b/>
        <w:i/>
        <w:sz w:val="22"/>
        <w:u w:val="none"/>
      </w:rPr>
    </w:lvl>
    <w:lvl w:ilvl="4">
      <w:start w:val="1"/>
      <w:numFmt w:val="upperLetter"/>
      <w:lvlText w:val="%5."/>
      <w:lvlJc w:val="left"/>
      <w:pPr>
        <w:ind w:left="4673" w:hanging="425"/>
      </w:pPr>
      <w:rPr>
        <w:rFonts w:ascii="Futura BK BT" w:hAnsi="Futura BK BT" w:hint="default"/>
        <w:i/>
        <w:sz w:val="22"/>
        <w:u w:val="single"/>
      </w:rPr>
    </w:lvl>
    <w:lvl w:ilvl="5">
      <w:start w:val="1"/>
      <w:numFmt w:val="upperRoman"/>
      <w:lvlText w:val="%6."/>
      <w:lvlJc w:val="right"/>
      <w:pPr>
        <w:ind w:left="5381" w:hanging="425"/>
      </w:pPr>
      <w:rPr>
        <w:rFonts w:ascii="Futura BK BT" w:hAnsi="Futura BK BT" w:hint="default"/>
        <w:b/>
        <w:i/>
        <w:sz w:val="22"/>
        <w:u w:val="none"/>
      </w:rPr>
    </w:lvl>
    <w:lvl w:ilvl="6">
      <w:start w:val="1"/>
      <w:numFmt w:val="lowerLetter"/>
      <w:lvlText w:val="%7."/>
      <w:lvlJc w:val="left"/>
      <w:pPr>
        <w:ind w:left="6295" w:hanging="425"/>
      </w:pPr>
      <w:rPr>
        <w:rFonts w:hint="default"/>
      </w:rPr>
    </w:lvl>
    <w:lvl w:ilvl="7">
      <w:start w:val="1"/>
      <w:numFmt w:val="lowerLetter"/>
      <w:lvlText w:val="%8."/>
      <w:lvlJc w:val="left"/>
      <w:pPr>
        <w:ind w:left="6919" w:hanging="425"/>
      </w:pPr>
      <w:rPr>
        <w:rFonts w:hint="default"/>
      </w:rPr>
    </w:lvl>
    <w:lvl w:ilvl="8">
      <w:start w:val="1"/>
      <w:numFmt w:val="lowerRoman"/>
      <w:lvlText w:val="%9."/>
      <w:lvlJc w:val="right"/>
      <w:pPr>
        <w:ind w:left="7543" w:hanging="425"/>
      </w:pPr>
      <w:rPr>
        <w:rFonts w:hint="default"/>
      </w:rPr>
    </w:lvl>
  </w:abstractNum>
  <w:abstractNum w:abstractNumId="3" w15:restartNumberingAfterBreak="0">
    <w:nsid w:val="0E9C3717"/>
    <w:multiLevelType w:val="hybridMultilevel"/>
    <w:tmpl w:val="6E5636A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51A330A"/>
    <w:multiLevelType w:val="multilevel"/>
    <w:tmpl w:val="3B5CC7E8"/>
    <w:lvl w:ilvl="0">
      <w:start w:val="1"/>
      <w:numFmt w:val="decimal"/>
      <w:pStyle w:val="Titre1"/>
      <w:lvlText w:val="%1."/>
      <w:lvlJc w:val="center"/>
      <w:pPr>
        <w:ind w:left="1841" w:hanging="425"/>
      </w:pPr>
      <w:rPr>
        <w:rFonts w:ascii="Calibri" w:hAnsi="Calibri" w:hint="default"/>
        <w:b/>
        <w:caps/>
        <w:smallCaps w:val="0"/>
        <w:strike w:val="0"/>
        <w:dstrike w:val="0"/>
        <w:vanish w:val="0"/>
        <w:color w:val="auto"/>
        <w:sz w:val="32"/>
      </w:rPr>
    </w:lvl>
    <w:lvl w:ilvl="1">
      <w:start w:val="1"/>
      <w:numFmt w:val="decimal"/>
      <w:pStyle w:val="Titre2"/>
      <w:lvlText w:val="%1.%2."/>
      <w:lvlJc w:val="center"/>
      <w:pPr>
        <w:tabs>
          <w:tab w:val="num" w:pos="3033"/>
        </w:tabs>
        <w:ind w:left="2549" w:hanging="425"/>
      </w:pPr>
      <w:rPr>
        <w:rFonts w:ascii="Calibri" w:hAnsi="Calibri" w:hint="default"/>
        <w:b w:val="0"/>
        <w:caps/>
        <w:smallCaps w:val="0"/>
        <w:sz w:val="28"/>
      </w:rPr>
    </w:lvl>
    <w:lvl w:ilvl="2">
      <w:start w:val="1"/>
      <w:numFmt w:val="decimal"/>
      <w:pStyle w:val="Titre3"/>
      <w:lvlText w:val="%1.%2.%3"/>
      <w:lvlJc w:val="right"/>
      <w:pPr>
        <w:ind w:left="3257" w:hanging="425"/>
      </w:pPr>
      <w:rPr>
        <w:rFonts w:ascii="Futura BK BT" w:hAnsi="Futura BK BT" w:hint="default"/>
        <w:caps/>
        <w:smallCaps w:val="0"/>
        <w:sz w:val="25"/>
        <w:u w:val="single"/>
      </w:rPr>
    </w:lvl>
    <w:lvl w:ilvl="3">
      <w:start w:val="1"/>
      <w:numFmt w:val="decimal"/>
      <w:isLgl/>
      <w:lvlText w:val="%1.%2.%3.%4."/>
      <w:lvlJc w:val="left"/>
      <w:pPr>
        <w:ind w:left="3965" w:hanging="425"/>
      </w:pPr>
      <w:rPr>
        <w:rFonts w:ascii="Futura BK BT" w:hAnsi="Futura BK BT" w:hint="default"/>
        <w:b/>
        <w:i/>
        <w:sz w:val="22"/>
        <w:u w:val="none"/>
      </w:rPr>
    </w:lvl>
    <w:lvl w:ilvl="4">
      <w:start w:val="1"/>
      <w:numFmt w:val="upperLetter"/>
      <w:lvlText w:val="%5."/>
      <w:lvlJc w:val="left"/>
      <w:pPr>
        <w:ind w:left="4673" w:hanging="425"/>
      </w:pPr>
      <w:rPr>
        <w:rFonts w:ascii="Futura BK BT" w:hAnsi="Futura BK BT" w:hint="default"/>
        <w:i/>
        <w:sz w:val="22"/>
        <w:u w:val="single"/>
      </w:rPr>
    </w:lvl>
    <w:lvl w:ilvl="5">
      <w:start w:val="1"/>
      <w:numFmt w:val="upperRoman"/>
      <w:pStyle w:val="Titre6"/>
      <w:lvlText w:val="%6."/>
      <w:lvlJc w:val="right"/>
      <w:pPr>
        <w:ind w:left="5381" w:hanging="425"/>
      </w:pPr>
      <w:rPr>
        <w:rFonts w:ascii="Futura BK BT" w:hAnsi="Futura BK BT" w:hint="default"/>
        <w:b/>
        <w:i/>
        <w:sz w:val="22"/>
        <w:u w:val="none"/>
      </w:rPr>
    </w:lvl>
    <w:lvl w:ilvl="6">
      <w:start w:val="1"/>
      <w:numFmt w:val="lowerLetter"/>
      <w:lvlText w:val="%7."/>
      <w:lvlJc w:val="left"/>
      <w:pPr>
        <w:ind w:left="6295" w:hanging="425"/>
      </w:pPr>
      <w:rPr>
        <w:rFonts w:hint="default"/>
      </w:rPr>
    </w:lvl>
    <w:lvl w:ilvl="7">
      <w:start w:val="1"/>
      <w:numFmt w:val="lowerLetter"/>
      <w:lvlText w:val="%8."/>
      <w:lvlJc w:val="left"/>
      <w:pPr>
        <w:ind w:left="6919" w:hanging="425"/>
      </w:pPr>
      <w:rPr>
        <w:rFonts w:hint="default"/>
      </w:rPr>
    </w:lvl>
    <w:lvl w:ilvl="8">
      <w:start w:val="1"/>
      <w:numFmt w:val="lowerRoman"/>
      <w:lvlText w:val="%9."/>
      <w:lvlJc w:val="right"/>
      <w:pPr>
        <w:ind w:left="7543" w:hanging="425"/>
      </w:pPr>
      <w:rPr>
        <w:rFonts w:hint="default"/>
      </w:rPr>
    </w:lvl>
  </w:abstractNum>
  <w:abstractNum w:abstractNumId="5" w15:restartNumberingAfterBreak="0">
    <w:nsid w:val="1FF64B1F"/>
    <w:multiLevelType w:val="hybridMultilevel"/>
    <w:tmpl w:val="67F23A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3332521"/>
    <w:multiLevelType w:val="multilevel"/>
    <w:tmpl w:val="1F903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6660C7"/>
    <w:multiLevelType w:val="hybridMultilevel"/>
    <w:tmpl w:val="4F4203F2"/>
    <w:lvl w:ilvl="0" w:tplc="040C000F">
      <w:start w:val="1"/>
      <w:numFmt w:val="decimal"/>
      <w:lvlText w:val="%1."/>
      <w:lvlJc w:val="left"/>
      <w:pPr>
        <w:ind w:left="720" w:hanging="360"/>
      </w:pPr>
    </w:lvl>
    <w:lvl w:ilvl="1" w:tplc="CD7234C6">
      <w:numFmt w:val="bullet"/>
      <w:lvlText w:val="-"/>
      <w:lvlJc w:val="left"/>
      <w:pPr>
        <w:ind w:left="1620" w:hanging="540"/>
      </w:pPr>
      <w:rPr>
        <w:rFonts w:ascii="Calibri" w:eastAsia="Times New Roman"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7BD25B3"/>
    <w:multiLevelType w:val="multilevel"/>
    <w:tmpl w:val="10EA5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AE42C97"/>
    <w:multiLevelType w:val="hybridMultilevel"/>
    <w:tmpl w:val="9A10BE80"/>
    <w:lvl w:ilvl="0" w:tplc="D12E51E0">
      <w:start w:val="1"/>
      <w:numFmt w:val="bullet"/>
      <w:lvlText w:val=""/>
      <w:lvlJc w:val="left"/>
      <w:pPr>
        <w:tabs>
          <w:tab w:val="num" w:pos="720"/>
        </w:tabs>
        <w:ind w:left="720" w:hanging="360"/>
      </w:pPr>
      <w:rPr>
        <w:rFonts w:ascii="Wingdings" w:hAnsi="Wingdings" w:hint="default"/>
      </w:rPr>
    </w:lvl>
    <w:lvl w:ilvl="1" w:tplc="517EC9E0">
      <w:start w:val="110"/>
      <w:numFmt w:val="bullet"/>
      <w:lvlText w:val=""/>
      <w:lvlJc w:val="left"/>
      <w:pPr>
        <w:tabs>
          <w:tab w:val="num" w:pos="1440"/>
        </w:tabs>
        <w:ind w:left="1440" w:hanging="360"/>
      </w:pPr>
      <w:rPr>
        <w:rFonts w:ascii="Wingdings" w:hAnsi="Wingdings" w:hint="default"/>
      </w:rPr>
    </w:lvl>
    <w:lvl w:ilvl="2" w:tplc="299CADCC" w:tentative="1">
      <w:start w:val="1"/>
      <w:numFmt w:val="bullet"/>
      <w:lvlText w:val=""/>
      <w:lvlJc w:val="left"/>
      <w:pPr>
        <w:tabs>
          <w:tab w:val="num" w:pos="2160"/>
        </w:tabs>
        <w:ind w:left="2160" w:hanging="360"/>
      </w:pPr>
      <w:rPr>
        <w:rFonts w:ascii="Wingdings" w:hAnsi="Wingdings" w:hint="default"/>
      </w:rPr>
    </w:lvl>
    <w:lvl w:ilvl="3" w:tplc="F938A5CE" w:tentative="1">
      <w:start w:val="1"/>
      <w:numFmt w:val="bullet"/>
      <w:lvlText w:val=""/>
      <w:lvlJc w:val="left"/>
      <w:pPr>
        <w:tabs>
          <w:tab w:val="num" w:pos="2880"/>
        </w:tabs>
        <w:ind w:left="2880" w:hanging="360"/>
      </w:pPr>
      <w:rPr>
        <w:rFonts w:ascii="Wingdings" w:hAnsi="Wingdings" w:hint="default"/>
      </w:rPr>
    </w:lvl>
    <w:lvl w:ilvl="4" w:tplc="4A74D5A0" w:tentative="1">
      <w:start w:val="1"/>
      <w:numFmt w:val="bullet"/>
      <w:lvlText w:val=""/>
      <w:lvlJc w:val="left"/>
      <w:pPr>
        <w:tabs>
          <w:tab w:val="num" w:pos="3600"/>
        </w:tabs>
        <w:ind w:left="3600" w:hanging="360"/>
      </w:pPr>
      <w:rPr>
        <w:rFonts w:ascii="Wingdings" w:hAnsi="Wingdings" w:hint="default"/>
      </w:rPr>
    </w:lvl>
    <w:lvl w:ilvl="5" w:tplc="E3F0EA18" w:tentative="1">
      <w:start w:val="1"/>
      <w:numFmt w:val="bullet"/>
      <w:lvlText w:val=""/>
      <w:lvlJc w:val="left"/>
      <w:pPr>
        <w:tabs>
          <w:tab w:val="num" w:pos="4320"/>
        </w:tabs>
        <w:ind w:left="4320" w:hanging="360"/>
      </w:pPr>
      <w:rPr>
        <w:rFonts w:ascii="Wingdings" w:hAnsi="Wingdings" w:hint="default"/>
      </w:rPr>
    </w:lvl>
    <w:lvl w:ilvl="6" w:tplc="2B6062C6" w:tentative="1">
      <w:start w:val="1"/>
      <w:numFmt w:val="bullet"/>
      <w:lvlText w:val=""/>
      <w:lvlJc w:val="left"/>
      <w:pPr>
        <w:tabs>
          <w:tab w:val="num" w:pos="5040"/>
        </w:tabs>
        <w:ind w:left="5040" w:hanging="360"/>
      </w:pPr>
      <w:rPr>
        <w:rFonts w:ascii="Wingdings" w:hAnsi="Wingdings" w:hint="default"/>
      </w:rPr>
    </w:lvl>
    <w:lvl w:ilvl="7" w:tplc="C034006E" w:tentative="1">
      <w:start w:val="1"/>
      <w:numFmt w:val="bullet"/>
      <w:lvlText w:val=""/>
      <w:lvlJc w:val="left"/>
      <w:pPr>
        <w:tabs>
          <w:tab w:val="num" w:pos="5760"/>
        </w:tabs>
        <w:ind w:left="5760" w:hanging="360"/>
      </w:pPr>
      <w:rPr>
        <w:rFonts w:ascii="Wingdings" w:hAnsi="Wingdings" w:hint="default"/>
      </w:rPr>
    </w:lvl>
    <w:lvl w:ilvl="8" w:tplc="DA626DEA"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E13A6B"/>
    <w:multiLevelType w:val="multilevel"/>
    <w:tmpl w:val="A7143A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6038BD"/>
    <w:multiLevelType w:val="multilevel"/>
    <w:tmpl w:val="EC984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4EE411E"/>
    <w:multiLevelType w:val="multilevel"/>
    <w:tmpl w:val="B4F6C9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070334"/>
    <w:multiLevelType w:val="hybridMultilevel"/>
    <w:tmpl w:val="FED0F7AE"/>
    <w:lvl w:ilvl="0" w:tplc="92DC93CE">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3CFC5591"/>
    <w:multiLevelType w:val="multilevel"/>
    <w:tmpl w:val="E4CC0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324A93"/>
    <w:multiLevelType w:val="hybridMultilevel"/>
    <w:tmpl w:val="0D2CA8C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A49185E"/>
    <w:multiLevelType w:val="hybridMultilevel"/>
    <w:tmpl w:val="A884414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623C6F87"/>
    <w:multiLevelType w:val="hybridMultilevel"/>
    <w:tmpl w:val="956CC77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15:restartNumberingAfterBreak="0">
    <w:nsid w:val="6FDD3859"/>
    <w:multiLevelType w:val="hybridMultilevel"/>
    <w:tmpl w:val="5E24021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9" w15:restartNumberingAfterBreak="0">
    <w:nsid w:val="77072040"/>
    <w:multiLevelType w:val="hybridMultilevel"/>
    <w:tmpl w:val="437A2D5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771F3323"/>
    <w:multiLevelType w:val="hybridMultilevel"/>
    <w:tmpl w:val="A25AF6E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7FAC2BA2"/>
    <w:multiLevelType w:val="hybridMultilevel"/>
    <w:tmpl w:val="5978EBA6"/>
    <w:lvl w:ilvl="0" w:tplc="EB604932">
      <w:start w:val="4"/>
      <w:numFmt w:val="bullet"/>
      <w:lvlText w:val="-"/>
      <w:lvlJc w:val="left"/>
      <w:pPr>
        <w:ind w:left="720"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0"/>
  </w:num>
  <w:num w:numId="4">
    <w:abstractNumId w:val="14"/>
  </w:num>
  <w:num w:numId="5">
    <w:abstractNumId w:val="8"/>
  </w:num>
  <w:num w:numId="6">
    <w:abstractNumId w:val="12"/>
  </w:num>
  <w:num w:numId="7">
    <w:abstractNumId w:val="11"/>
  </w:num>
  <w:num w:numId="8">
    <w:abstractNumId w:val="19"/>
  </w:num>
  <w:num w:numId="9">
    <w:abstractNumId w:val="6"/>
  </w:num>
  <w:num w:numId="10">
    <w:abstractNumId w:val="15"/>
  </w:num>
  <w:num w:numId="11">
    <w:abstractNumId w:val="1"/>
  </w:num>
  <w:num w:numId="12">
    <w:abstractNumId w:val="3"/>
  </w:num>
  <w:num w:numId="13">
    <w:abstractNumId w:val="16"/>
  </w:num>
  <w:num w:numId="14">
    <w:abstractNumId w:val="5"/>
  </w:num>
  <w:num w:numId="15">
    <w:abstractNumId w:val="20"/>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7"/>
  </w:num>
  <w:num w:numId="21">
    <w:abstractNumId w:val="21"/>
  </w:num>
  <w:num w:numId="22">
    <w:abstractNumId w:val="13"/>
  </w:num>
  <w:num w:numId="23">
    <w:abstractNumId w:val="7"/>
  </w:num>
  <w:num w:numId="24">
    <w:abstractNumId w:val="0"/>
  </w:num>
  <w:num w:numId="2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BE" w:vendorID="64" w:dllVersion="0" w:nlCheck="1" w:checkStyle="0"/>
  <w:activeWritingStyle w:appName="MSWord" w:lang="fr-BE" w:vendorID="64" w:dllVersion="6" w:nlCheck="1" w:checkStyle="1"/>
  <w:activeWritingStyle w:appName="MSWord" w:lang="fr-FR" w:vendorID="64" w:dllVersion="4096" w:nlCheck="1" w:checkStyle="0"/>
  <w:activeWritingStyle w:appName="MSWord" w:lang="fr-FR" w:vendorID="64" w:dllVersion="6" w:nlCheck="1" w:checkStyle="1"/>
  <w:activeWritingStyle w:appName="MSWord" w:lang="fr-FR" w:vendorID="64" w:dllVersion="0" w:nlCheck="1" w:checkStyle="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jQxMTIxN7E0tDQxtbBQ0lEKTi0uzszPAykwqgUADcRRviwAAAA="/>
  </w:docVars>
  <w:rsids>
    <w:rsidRoot w:val="004A7975"/>
    <w:rsid w:val="00007463"/>
    <w:rsid w:val="00011755"/>
    <w:rsid w:val="00013355"/>
    <w:rsid w:val="00017525"/>
    <w:rsid w:val="00017FEB"/>
    <w:rsid w:val="00024E66"/>
    <w:rsid w:val="00025F0E"/>
    <w:rsid w:val="000262FA"/>
    <w:rsid w:val="0002745F"/>
    <w:rsid w:val="000302D8"/>
    <w:rsid w:val="000323FE"/>
    <w:rsid w:val="000348B6"/>
    <w:rsid w:val="00044A9A"/>
    <w:rsid w:val="000479EC"/>
    <w:rsid w:val="000537DF"/>
    <w:rsid w:val="00054D92"/>
    <w:rsid w:val="00057724"/>
    <w:rsid w:val="000637FB"/>
    <w:rsid w:val="00066BFB"/>
    <w:rsid w:val="00071E36"/>
    <w:rsid w:val="00074092"/>
    <w:rsid w:val="00074F2F"/>
    <w:rsid w:val="00075D66"/>
    <w:rsid w:val="000778AB"/>
    <w:rsid w:val="00077E30"/>
    <w:rsid w:val="00077EE6"/>
    <w:rsid w:val="00081461"/>
    <w:rsid w:val="000831B0"/>
    <w:rsid w:val="00084552"/>
    <w:rsid w:val="00086975"/>
    <w:rsid w:val="000872CD"/>
    <w:rsid w:val="0009058D"/>
    <w:rsid w:val="00094A94"/>
    <w:rsid w:val="000965E3"/>
    <w:rsid w:val="000A1E8B"/>
    <w:rsid w:val="000A21F4"/>
    <w:rsid w:val="000A3CBE"/>
    <w:rsid w:val="000A4F15"/>
    <w:rsid w:val="000A5542"/>
    <w:rsid w:val="000A5939"/>
    <w:rsid w:val="000A6686"/>
    <w:rsid w:val="000A7EFD"/>
    <w:rsid w:val="000B15C0"/>
    <w:rsid w:val="000B1D50"/>
    <w:rsid w:val="000C5AAB"/>
    <w:rsid w:val="000D2CA7"/>
    <w:rsid w:val="000D700D"/>
    <w:rsid w:val="000D715E"/>
    <w:rsid w:val="000E00E8"/>
    <w:rsid w:val="000E16EF"/>
    <w:rsid w:val="000E2C27"/>
    <w:rsid w:val="000E4C4D"/>
    <w:rsid w:val="000E614D"/>
    <w:rsid w:val="000E6E19"/>
    <w:rsid w:val="000F0158"/>
    <w:rsid w:val="000F3B77"/>
    <w:rsid w:val="000F4764"/>
    <w:rsid w:val="000F4B48"/>
    <w:rsid w:val="000F6758"/>
    <w:rsid w:val="0010067D"/>
    <w:rsid w:val="00103175"/>
    <w:rsid w:val="00103E84"/>
    <w:rsid w:val="00104C63"/>
    <w:rsid w:val="00106157"/>
    <w:rsid w:val="00111C05"/>
    <w:rsid w:val="00112D78"/>
    <w:rsid w:val="0012011A"/>
    <w:rsid w:val="001203CD"/>
    <w:rsid w:val="00123C97"/>
    <w:rsid w:val="00124A87"/>
    <w:rsid w:val="00125093"/>
    <w:rsid w:val="00130859"/>
    <w:rsid w:val="0013489C"/>
    <w:rsid w:val="001366B8"/>
    <w:rsid w:val="00136C58"/>
    <w:rsid w:val="00137204"/>
    <w:rsid w:val="00140E42"/>
    <w:rsid w:val="00142189"/>
    <w:rsid w:val="001440D5"/>
    <w:rsid w:val="00144E68"/>
    <w:rsid w:val="00146D78"/>
    <w:rsid w:val="001504C0"/>
    <w:rsid w:val="00150928"/>
    <w:rsid w:val="00151986"/>
    <w:rsid w:val="0015385F"/>
    <w:rsid w:val="00157305"/>
    <w:rsid w:val="0016234E"/>
    <w:rsid w:val="001637D0"/>
    <w:rsid w:val="00164CDE"/>
    <w:rsid w:val="00164F51"/>
    <w:rsid w:val="001662A0"/>
    <w:rsid w:val="00170366"/>
    <w:rsid w:val="001743FB"/>
    <w:rsid w:val="0017616F"/>
    <w:rsid w:val="001777A3"/>
    <w:rsid w:val="00182623"/>
    <w:rsid w:val="00186CD5"/>
    <w:rsid w:val="0018770D"/>
    <w:rsid w:val="00190577"/>
    <w:rsid w:val="00191933"/>
    <w:rsid w:val="00191A5F"/>
    <w:rsid w:val="00192004"/>
    <w:rsid w:val="00192CBC"/>
    <w:rsid w:val="001947CD"/>
    <w:rsid w:val="00196120"/>
    <w:rsid w:val="00196F04"/>
    <w:rsid w:val="001A05FD"/>
    <w:rsid w:val="001A14A3"/>
    <w:rsid w:val="001A2886"/>
    <w:rsid w:val="001A3360"/>
    <w:rsid w:val="001B332C"/>
    <w:rsid w:val="001B500C"/>
    <w:rsid w:val="001B6475"/>
    <w:rsid w:val="001C1176"/>
    <w:rsid w:val="001C22F0"/>
    <w:rsid w:val="001C3243"/>
    <w:rsid w:val="001C34EE"/>
    <w:rsid w:val="001C4111"/>
    <w:rsid w:val="001C50BE"/>
    <w:rsid w:val="001C79D5"/>
    <w:rsid w:val="001D61BB"/>
    <w:rsid w:val="001E2FF4"/>
    <w:rsid w:val="001F2C42"/>
    <w:rsid w:val="001F490E"/>
    <w:rsid w:val="001F545F"/>
    <w:rsid w:val="001F6243"/>
    <w:rsid w:val="001F6249"/>
    <w:rsid w:val="001F717C"/>
    <w:rsid w:val="00201801"/>
    <w:rsid w:val="00202E8A"/>
    <w:rsid w:val="002032CC"/>
    <w:rsid w:val="00214C54"/>
    <w:rsid w:val="00215845"/>
    <w:rsid w:val="002169C8"/>
    <w:rsid w:val="002175D9"/>
    <w:rsid w:val="0022186F"/>
    <w:rsid w:val="00222CC5"/>
    <w:rsid w:val="002230D5"/>
    <w:rsid w:val="002238D6"/>
    <w:rsid w:val="00227320"/>
    <w:rsid w:val="00230434"/>
    <w:rsid w:val="002304FE"/>
    <w:rsid w:val="002352B4"/>
    <w:rsid w:val="00237D93"/>
    <w:rsid w:val="0024441C"/>
    <w:rsid w:val="00246B21"/>
    <w:rsid w:val="00250F2C"/>
    <w:rsid w:val="002544D9"/>
    <w:rsid w:val="00260469"/>
    <w:rsid w:val="00262184"/>
    <w:rsid w:val="00262195"/>
    <w:rsid w:val="00265453"/>
    <w:rsid w:val="0026740C"/>
    <w:rsid w:val="00267F1A"/>
    <w:rsid w:val="00273DBC"/>
    <w:rsid w:val="002744BD"/>
    <w:rsid w:val="00274EF4"/>
    <w:rsid w:val="00275FDD"/>
    <w:rsid w:val="002844C4"/>
    <w:rsid w:val="002908FE"/>
    <w:rsid w:val="00296CD3"/>
    <w:rsid w:val="00296D5E"/>
    <w:rsid w:val="002978EB"/>
    <w:rsid w:val="002B451E"/>
    <w:rsid w:val="002C1AFA"/>
    <w:rsid w:val="002C2D92"/>
    <w:rsid w:val="002C4158"/>
    <w:rsid w:val="002D54F4"/>
    <w:rsid w:val="002D6A0A"/>
    <w:rsid w:val="002E15B9"/>
    <w:rsid w:val="002E244F"/>
    <w:rsid w:val="002E2562"/>
    <w:rsid w:val="002E5464"/>
    <w:rsid w:val="002F3055"/>
    <w:rsid w:val="002F314F"/>
    <w:rsid w:val="002F6443"/>
    <w:rsid w:val="003079BC"/>
    <w:rsid w:val="0031172B"/>
    <w:rsid w:val="0031708F"/>
    <w:rsid w:val="00322FE2"/>
    <w:rsid w:val="00326924"/>
    <w:rsid w:val="00330491"/>
    <w:rsid w:val="00330EE6"/>
    <w:rsid w:val="0033322E"/>
    <w:rsid w:val="00333ACB"/>
    <w:rsid w:val="00333BD9"/>
    <w:rsid w:val="00337526"/>
    <w:rsid w:val="003405BF"/>
    <w:rsid w:val="00340E4E"/>
    <w:rsid w:val="00341D9E"/>
    <w:rsid w:val="00344F4A"/>
    <w:rsid w:val="0034621F"/>
    <w:rsid w:val="00347466"/>
    <w:rsid w:val="00347AD4"/>
    <w:rsid w:val="0035175A"/>
    <w:rsid w:val="00353939"/>
    <w:rsid w:val="00357C3F"/>
    <w:rsid w:val="00372FB0"/>
    <w:rsid w:val="00377668"/>
    <w:rsid w:val="0038021C"/>
    <w:rsid w:val="00381835"/>
    <w:rsid w:val="00386DFC"/>
    <w:rsid w:val="00390E50"/>
    <w:rsid w:val="003914DA"/>
    <w:rsid w:val="0039291E"/>
    <w:rsid w:val="003939B2"/>
    <w:rsid w:val="003A344D"/>
    <w:rsid w:val="003A414D"/>
    <w:rsid w:val="003A4861"/>
    <w:rsid w:val="003A7122"/>
    <w:rsid w:val="003A7B87"/>
    <w:rsid w:val="003B0424"/>
    <w:rsid w:val="003B2E50"/>
    <w:rsid w:val="003B46FB"/>
    <w:rsid w:val="003B54C0"/>
    <w:rsid w:val="003C1044"/>
    <w:rsid w:val="003C1E57"/>
    <w:rsid w:val="003C3EB6"/>
    <w:rsid w:val="003C405E"/>
    <w:rsid w:val="003C47DC"/>
    <w:rsid w:val="003C530D"/>
    <w:rsid w:val="003C6C19"/>
    <w:rsid w:val="003D334A"/>
    <w:rsid w:val="003D3785"/>
    <w:rsid w:val="003D382F"/>
    <w:rsid w:val="003D4138"/>
    <w:rsid w:val="003D4223"/>
    <w:rsid w:val="003D451C"/>
    <w:rsid w:val="003D48BE"/>
    <w:rsid w:val="003D4F1C"/>
    <w:rsid w:val="003D5E57"/>
    <w:rsid w:val="003D6AE7"/>
    <w:rsid w:val="003D7895"/>
    <w:rsid w:val="003D78E9"/>
    <w:rsid w:val="003D7A51"/>
    <w:rsid w:val="003E1DB6"/>
    <w:rsid w:val="003E351C"/>
    <w:rsid w:val="003E6547"/>
    <w:rsid w:val="003F022F"/>
    <w:rsid w:val="003F0565"/>
    <w:rsid w:val="003F191E"/>
    <w:rsid w:val="003F194F"/>
    <w:rsid w:val="003F7E47"/>
    <w:rsid w:val="004001A2"/>
    <w:rsid w:val="00400639"/>
    <w:rsid w:val="00400644"/>
    <w:rsid w:val="0040397A"/>
    <w:rsid w:val="00407C3D"/>
    <w:rsid w:val="00410B31"/>
    <w:rsid w:val="00414F9C"/>
    <w:rsid w:val="00417EFC"/>
    <w:rsid w:val="00425947"/>
    <w:rsid w:val="00426008"/>
    <w:rsid w:val="00426911"/>
    <w:rsid w:val="004309DD"/>
    <w:rsid w:val="004319CE"/>
    <w:rsid w:val="00432999"/>
    <w:rsid w:val="00433974"/>
    <w:rsid w:val="00441255"/>
    <w:rsid w:val="004428FD"/>
    <w:rsid w:val="00453030"/>
    <w:rsid w:val="00454BD7"/>
    <w:rsid w:val="004565D3"/>
    <w:rsid w:val="00457493"/>
    <w:rsid w:val="00461DDA"/>
    <w:rsid w:val="00471ABA"/>
    <w:rsid w:val="00471C42"/>
    <w:rsid w:val="00475074"/>
    <w:rsid w:val="00476555"/>
    <w:rsid w:val="0047697C"/>
    <w:rsid w:val="00482014"/>
    <w:rsid w:val="00483B92"/>
    <w:rsid w:val="00484B74"/>
    <w:rsid w:val="004860F6"/>
    <w:rsid w:val="004917C5"/>
    <w:rsid w:val="00494D9A"/>
    <w:rsid w:val="004953FE"/>
    <w:rsid w:val="00496D67"/>
    <w:rsid w:val="004A0F37"/>
    <w:rsid w:val="004A4A4C"/>
    <w:rsid w:val="004A6C91"/>
    <w:rsid w:val="004A6E3D"/>
    <w:rsid w:val="004A7975"/>
    <w:rsid w:val="004B4EFE"/>
    <w:rsid w:val="004B7B05"/>
    <w:rsid w:val="004C209E"/>
    <w:rsid w:val="004C62CA"/>
    <w:rsid w:val="004D3916"/>
    <w:rsid w:val="004E0706"/>
    <w:rsid w:val="004E0DD0"/>
    <w:rsid w:val="004E3076"/>
    <w:rsid w:val="004E6216"/>
    <w:rsid w:val="004E7DA5"/>
    <w:rsid w:val="004F08BE"/>
    <w:rsid w:val="004F26A6"/>
    <w:rsid w:val="004F4709"/>
    <w:rsid w:val="004F4E1E"/>
    <w:rsid w:val="004F5B79"/>
    <w:rsid w:val="004F6054"/>
    <w:rsid w:val="005003D8"/>
    <w:rsid w:val="005006B6"/>
    <w:rsid w:val="005069E1"/>
    <w:rsid w:val="005102EA"/>
    <w:rsid w:val="005148F1"/>
    <w:rsid w:val="005174B4"/>
    <w:rsid w:val="0052111E"/>
    <w:rsid w:val="00523F24"/>
    <w:rsid w:val="00524119"/>
    <w:rsid w:val="00525C05"/>
    <w:rsid w:val="00532815"/>
    <w:rsid w:val="00533984"/>
    <w:rsid w:val="00537DAE"/>
    <w:rsid w:val="00542692"/>
    <w:rsid w:val="00543985"/>
    <w:rsid w:val="00543D88"/>
    <w:rsid w:val="00547CDD"/>
    <w:rsid w:val="005505B4"/>
    <w:rsid w:val="00550C46"/>
    <w:rsid w:val="0055194A"/>
    <w:rsid w:val="00552619"/>
    <w:rsid w:val="00556B9B"/>
    <w:rsid w:val="0056353A"/>
    <w:rsid w:val="00563C41"/>
    <w:rsid w:val="005714E7"/>
    <w:rsid w:val="00582BD8"/>
    <w:rsid w:val="00584090"/>
    <w:rsid w:val="00585D51"/>
    <w:rsid w:val="005916D0"/>
    <w:rsid w:val="00593757"/>
    <w:rsid w:val="00593B16"/>
    <w:rsid w:val="0059544B"/>
    <w:rsid w:val="005A2BF1"/>
    <w:rsid w:val="005A2DD2"/>
    <w:rsid w:val="005A2DD8"/>
    <w:rsid w:val="005A35A4"/>
    <w:rsid w:val="005A5DEC"/>
    <w:rsid w:val="005A6016"/>
    <w:rsid w:val="005A647E"/>
    <w:rsid w:val="005B42A1"/>
    <w:rsid w:val="005B79E8"/>
    <w:rsid w:val="005C04AF"/>
    <w:rsid w:val="005C0951"/>
    <w:rsid w:val="005C13A8"/>
    <w:rsid w:val="005C2931"/>
    <w:rsid w:val="005C3209"/>
    <w:rsid w:val="005C390F"/>
    <w:rsid w:val="005C507F"/>
    <w:rsid w:val="005C7093"/>
    <w:rsid w:val="005C72A8"/>
    <w:rsid w:val="005D1675"/>
    <w:rsid w:val="005D5039"/>
    <w:rsid w:val="005D7D3A"/>
    <w:rsid w:val="005E3E40"/>
    <w:rsid w:val="005E46FC"/>
    <w:rsid w:val="005E4F72"/>
    <w:rsid w:val="005E568F"/>
    <w:rsid w:val="005E5DCE"/>
    <w:rsid w:val="005E64A9"/>
    <w:rsid w:val="005E759F"/>
    <w:rsid w:val="005F6850"/>
    <w:rsid w:val="005F69B1"/>
    <w:rsid w:val="005F6D00"/>
    <w:rsid w:val="00602F07"/>
    <w:rsid w:val="0060475D"/>
    <w:rsid w:val="00606A82"/>
    <w:rsid w:val="00607BE0"/>
    <w:rsid w:val="00607D2C"/>
    <w:rsid w:val="006117C0"/>
    <w:rsid w:val="00611A25"/>
    <w:rsid w:val="00612EF7"/>
    <w:rsid w:val="00620376"/>
    <w:rsid w:val="00623056"/>
    <w:rsid w:val="0062586B"/>
    <w:rsid w:val="00630239"/>
    <w:rsid w:val="006313E4"/>
    <w:rsid w:val="00631CEA"/>
    <w:rsid w:val="00632025"/>
    <w:rsid w:val="00636693"/>
    <w:rsid w:val="00645C06"/>
    <w:rsid w:val="00647EAF"/>
    <w:rsid w:val="0065462F"/>
    <w:rsid w:val="00662B73"/>
    <w:rsid w:val="00662C10"/>
    <w:rsid w:val="006733AF"/>
    <w:rsid w:val="0068026D"/>
    <w:rsid w:val="00685A28"/>
    <w:rsid w:val="00686511"/>
    <w:rsid w:val="006872BD"/>
    <w:rsid w:val="00687584"/>
    <w:rsid w:val="00687F0C"/>
    <w:rsid w:val="0069204D"/>
    <w:rsid w:val="00693E29"/>
    <w:rsid w:val="00695913"/>
    <w:rsid w:val="00696AC1"/>
    <w:rsid w:val="006A04C1"/>
    <w:rsid w:val="006A3471"/>
    <w:rsid w:val="006A6154"/>
    <w:rsid w:val="006A62A8"/>
    <w:rsid w:val="006A7D18"/>
    <w:rsid w:val="006B13B9"/>
    <w:rsid w:val="006B251F"/>
    <w:rsid w:val="006B3156"/>
    <w:rsid w:val="006B45EB"/>
    <w:rsid w:val="006C000C"/>
    <w:rsid w:val="006C0AF2"/>
    <w:rsid w:val="006C25C9"/>
    <w:rsid w:val="006C581D"/>
    <w:rsid w:val="006C6444"/>
    <w:rsid w:val="006D09E5"/>
    <w:rsid w:val="006D1653"/>
    <w:rsid w:val="006D1E5E"/>
    <w:rsid w:val="006D282F"/>
    <w:rsid w:val="006D2D6F"/>
    <w:rsid w:val="006D2F4C"/>
    <w:rsid w:val="006E0C10"/>
    <w:rsid w:val="006E0F62"/>
    <w:rsid w:val="006E1F07"/>
    <w:rsid w:val="006F3449"/>
    <w:rsid w:val="006F4532"/>
    <w:rsid w:val="006F4B98"/>
    <w:rsid w:val="006F56AF"/>
    <w:rsid w:val="006F7908"/>
    <w:rsid w:val="00700924"/>
    <w:rsid w:val="00701B27"/>
    <w:rsid w:val="007041D8"/>
    <w:rsid w:val="007044F0"/>
    <w:rsid w:val="00704A3D"/>
    <w:rsid w:val="00704A90"/>
    <w:rsid w:val="00707B41"/>
    <w:rsid w:val="007117F4"/>
    <w:rsid w:val="00712315"/>
    <w:rsid w:val="00712839"/>
    <w:rsid w:val="007136E3"/>
    <w:rsid w:val="00715E6A"/>
    <w:rsid w:val="00717A8E"/>
    <w:rsid w:val="0072148B"/>
    <w:rsid w:val="00722E52"/>
    <w:rsid w:val="0072369C"/>
    <w:rsid w:val="00726A6D"/>
    <w:rsid w:val="00726B79"/>
    <w:rsid w:val="00730A4D"/>
    <w:rsid w:val="0073196C"/>
    <w:rsid w:val="00732084"/>
    <w:rsid w:val="00732F53"/>
    <w:rsid w:val="00733579"/>
    <w:rsid w:val="007354F3"/>
    <w:rsid w:val="00735FF4"/>
    <w:rsid w:val="007360E3"/>
    <w:rsid w:val="00743077"/>
    <w:rsid w:val="00745AD3"/>
    <w:rsid w:val="00751111"/>
    <w:rsid w:val="00762DFF"/>
    <w:rsid w:val="007640E5"/>
    <w:rsid w:val="00764D7B"/>
    <w:rsid w:val="00767B37"/>
    <w:rsid w:val="00770163"/>
    <w:rsid w:val="007707B8"/>
    <w:rsid w:val="00771446"/>
    <w:rsid w:val="007721A9"/>
    <w:rsid w:val="00773D67"/>
    <w:rsid w:val="00775594"/>
    <w:rsid w:val="00775EC7"/>
    <w:rsid w:val="00782655"/>
    <w:rsid w:val="00786293"/>
    <w:rsid w:val="00786F0B"/>
    <w:rsid w:val="0079039C"/>
    <w:rsid w:val="00790C5D"/>
    <w:rsid w:val="0079215C"/>
    <w:rsid w:val="00795693"/>
    <w:rsid w:val="007A161E"/>
    <w:rsid w:val="007A25A8"/>
    <w:rsid w:val="007A41A7"/>
    <w:rsid w:val="007A57F7"/>
    <w:rsid w:val="007A6027"/>
    <w:rsid w:val="007B0F07"/>
    <w:rsid w:val="007B187A"/>
    <w:rsid w:val="007B1C4B"/>
    <w:rsid w:val="007B4132"/>
    <w:rsid w:val="007B6289"/>
    <w:rsid w:val="007B6E8A"/>
    <w:rsid w:val="007C1CD0"/>
    <w:rsid w:val="007C45D5"/>
    <w:rsid w:val="007C6E8F"/>
    <w:rsid w:val="007D1581"/>
    <w:rsid w:val="007D2D1C"/>
    <w:rsid w:val="007D34D7"/>
    <w:rsid w:val="007D36E8"/>
    <w:rsid w:val="007E0D82"/>
    <w:rsid w:val="007E1E7E"/>
    <w:rsid w:val="007E44E0"/>
    <w:rsid w:val="007F567F"/>
    <w:rsid w:val="00801737"/>
    <w:rsid w:val="00803CE2"/>
    <w:rsid w:val="00805BBE"/>
    <w:rsid w:val="00807410"/>
    <w:rsid w:val="0081017E"/>
    <w:rsid w:val="00813269"/>
    <w:rsid w:val="0081751A"/>
    <w:rsid w:val="00824DB3"/>
    <w:rsid w:val="0082513C"/>
    <w:rsid w:val="008361C2"/>
    <w:rsid w:val="008366B8"/>
    <w:rsid w:val="00844588"/>
    <w:rsid w:val="008462C7"/>
    <w:rsid w:val="00847424"/>
    <w:rsid w:val="00850E2C"/>
    <w:rsid w:val="00853835"/>
    <w:rsid w:val="008546C3"/>
    <w:rsid w:val="008560F5"/>
    <w:rsid w:val="008609DF"/>
    <w:rsid w:val="00864002"/>
    <w:rsid w:val="00875943"/>
    <w:rsid w:val="00881661"/>
    <w:rsid w:val="00882C75"/>
    <w:rsid w:val="00882F49"/>
    <w:rsid w:val="008A17D7"/>
    <w:rsid w:val="008A4853"/>
    <w:rsid w:val="008A6816"/>
    <w:rsid w:val="008B26BB"/>
    <w:rsid w:val="008B2B35"/>
    <w:rsid w:val="008B4407"/>
    <w:rsid w:val="008B7826"/>
    <w:rsid w:val="008C25F6"/>
    <w:rsid w:val="008C3D47"/>
    <w:rsid w:val="008C6F73"/>
    <w:rsid w:val="008D0E22"/>
    <w:rsid w:val="008D1AC1"/>
    <w:rsid w:val="008D5797"/>
    <w:rsid w:val="008D69F8"/>
    <w:rsid w:val="008E0870"/>
    <w:rsid w:val="008E1C5B"/>
    <w:rsid w:val="008E3EC7"/>
    <w:rsid w:val="008E7990"/>
    <w:rsid w:val="008F0672"/>
    <w:rsid w:val="008F37CC"/>
    <w:rsid w:val="009021E0"/>
    <w:rsid w:val="00904CCC"/>
    <w:rsid w:val="00912410"/>
    <w:rsid w:val="00915648"/>
    <w:rsid w:val="00922214"/>
    <w:rsid w:val="00922544"/>
    <w:rsid w:val="00922CCF"/>
    <w:rsid w:val="00924C7E"/>
    <w:rsid w:val="00925B02"/>
    <w:rsid w:val="00926719"/>
    <w:rsid w:val="009318CA"/>
    <w:rsid w:val="009333BE"/>
    <w:rsid w:val="00936BD4"/>
    <w:rsid w:val="0094427C"/>
    <w:rsid w:val="00947CC8"/>
    <w:rsid w:val="009505EE"/>
    <w:rsid w:val="00951603"/>
    <w:rsid w:val="00953254"/>
    <w:rsid w:val="009545D2"/>
    <w:rsid w:val="009551E4"/>
    <w:rsid w:val="00957193"/>
    <w:rsid w:val="00957CA7"/>
    <w:rsid w:val="0096379A"/>
    <w:rsid w:val="009648C8"/>
    <w:rsid w:val="00964AEF"/>
    <w:rsid w:val="00965B6C"/>
    <w:rsid w:val="00971E84"/>
    <w:rsid w:val="00977BC5"/>
    <w:rsid w:val="00980283"/>
    <w:rsid w:val="00981BD2"/>
    <w:rsid w:val="00990522"/>
    <w:rsid w:val="009919C5"/>
    <w:rsid w:val="009929F2"/>
    <w:rsid w:val="00992F84"/>
    <w:rsid w:val="00994DB3"/>
    <w:rsid w:val="009964DD"/>
    <w:rsid w:val="009A6988"/>
    <w:rsid w:val="009A7177"/>
    <w:rsid w:val="009B0097"/>
    <w:rsid w:val="009B1D6F"/>
    <w:rsid w:val="009B2280"/>
    <w:rsid w:val="009B45BB"/>
    <w:rsid w:val="009B7AE1"/>
    <w:rsid w:val="009B7F87"/>
    <w:rsid w:val="009C23CB"/>
    <w:rsid w:val="009C3245"/>
    <w:rsid w:val="009C4BC2"/>
    <w:rsid w:val="009C62E5"/>
    <w:rsid w:val="009C7FEE"/>
    <w:rsid w:val="009E387D"/>
    <w:rsid w:val="009E4866"/>
    <w:rsid w:val="009E4B66"/>
    <w:rsid w:val="009F0522"/>
    <w:rsid w:val="009F3E98"/>
    <w:rsid w:val="009F5C51"/>
    <w:rsid w:val="00A0151A"/>
    <w:rsid w:val="00A10730"/>
    <w:rsid w:val="00A22779"/>
    <w:rsid w:val="00A22983"/>
    <w:rsid w:val="00A24D33"/>
    <w:rsid w:val="00A30BB8"/>
    <w:rsid w:val="00A344FE"/>
    <w:rsid w:val="00A40092"/>
    <w:rsid w:val="00A41BA4"/>
    <w:rsid w:val="00A44506"/>
    <w:rsid w:val="00A44633"/>
    <w:rsid w:val="00A45024"/>
    <w:rsid w:val="00A46128"/>
    <w:rsid w:val="00A47B41"/>
    <w:rsid w:val="00A50727"/>
    <w:rsid w:val="00A51E2F"/>
    <w:rsid w:val="00A52D23"/>
    <w:rsid w:val="00A53223"/>
    <w:rsid w:val="00A5372D"/>
    <w:rsid w:val="00A579D1"/>
    <w:rsid w:val="00A6134A"/>
    <w:rsid w:val="00A6399F"/>
    <w:rsid w:val="00A70411"/>
    <w:rsid w:val="00A70D6B"/>
    <w:rsid w:val="00A73AFC"/>
    <w:rsid w:val="00A75D31"/>
    <w:rsid w:val="00A7759A"/>
    <w:rsid w:val="00A80234"/>
    <w:rsid w:val="00A812C4"/>
    <w:rsid w:val="00A84E62"/>
    <w:rsid w:val="00A9245B"/>
    <w:rsid w:val="00A96175"/>
    <w:rsid w:val="00A97E9B"/>
    <w:rsid w:val="00AA1061"/>
    <w:rsid w:val="00AA4B17"/>
    <w:rsid w:val="00AA65CA"/>
    <w:rsid w:val="00AA67FC"/>
    <w:rsid w:val="00AA7B82"/>
    <w:rsid w:val="00AB0DF6"/>
    <w:rsid w:val="00AB4152"/>
    <w:rsid w:val="00AB76AF"/>
    <w:rsid w:val="00AC2C7D"/>
    <w:rsid w:val="00AC4BDC"/>
    <w:rsid w:val="00AC7298"/>
    <w:rsid w:val="00AC75D7"/>
    <w:rsid w:val="00AC7C49"/>
    <w:rsid w:val="00AD103A"/>
    <w:rsid w:val="00AD6F7A"/>
    <w:rsid w:val="00AD7AA5"/>
    <w:rsid w:val="00AE1B9B"/>
    <w:rsid w:val="00AE1C77"/>
    <w:rsid w:val="00AE5854"/>
    <w:rsid w:val="00AE597E"/>
    <w:rsid w:val="00AE5C10"/>
    <w:rsid w:val="00AF4667"/>
    <w:rsid w:val="00AF5203"/>
    <w:rsid w:val="00AF7F3C"/>
    <w:rsid w:val="00AF7F91"/>
    <w:rsid w:val="00B00649"/>
    <w:rsid w:val="00B06EA5"/>
    <w:rsid w:val="00B07F16"/>
    <w:rsid w:val="00B109DF"/>
    <w:rsid w:val="00B1290C"/>
    <w:rsid w:val="00B13AF1"/>
    <w:rsid w:val="00B14685"/>
    <w:rsid w:val="00B163FB"/>
    <w:rsid w:val="00B1664C"/>
    <w:rsid w:val="00B16753"/>
    <w:rsid w:val="00B222D4"/>
    <w:rsid w:val="00B2557B"/>
    <w:rsid w:val="00B264A6"/>
    <w:rsid w:val="00B31B08"/>
    <w:rsid w:val="00B33F6B"/>
    <w:rsid w:val="00B3472B"/>
    <w:rsid w:val="00B35B35"/>
    <w:rsid w:val="00B36C2F"/>
    <w:rsid w:val="00B36E21"/>
    <w:rsid w:val="00B37F86"/>
    <w:rsid w:val="00B40232"/>
    <w:rsid w:val="00B40633"/>
    <w:rsid w:val="00B415D0"/>
    <w:rsid w:val="00B4318F"/>
    <w:rsid w:val="00B465FB"/>
    <w:rsid w:val="00B50622"/>
    <w:rsid w:val="00B50B20"/>
    <w:rsid w:val="00B512E8"/>
    <w:rsid w:val="00B65FF3"/>
    <w:rsid w:val="00B70D48"/>
    <w:rsid w:val="00B72129"/>
    <w:rsid w:val="00B7279B"/>
    <w:rsid w:val="00B820DA"/>
    <w:rsid w:val="00B826F7"/>
    <w:rsid w:val="00B85881"/>
    <w:rsid w:val="00B86759"/>
    <w:rsid w:val="00B87E11"/>
    <w:rsid w:val="00B901D3"/>
    <w:rsid w:val="00B90C87"/>
    <w:rsid w:val="00B9483B"/>
    <w:rsid w:val="00B95404"/>
    <w:rsid w:val="00B95431"/>
    <w:rsid w:val="00B95767"/>
    <w:rsid w:val="00B96255"/>
    <w:rsid w:val="00B97B35"/>
    <w:rsid w:val="00BA4546"/>
    <w:rsid w:val="00BB72B6"/>
    <w:rsid w:val="00BC2E33"/>
    <w:rsid w:val="00BC5B3D"/>
    <w:rsid w:val="00BD02B2"/>
    <w:rsid w:val="00BD1F0B"/>
    <w:rsid w:val="00BD4AF0"/>
    <w:rsid w:val="00BD6C39"/>
    <w:rsid w:val="00BE08B1"/>
    <w:rsid w:val="00BE1BC4"/>
    <w:rsid w:val="00BE2C41"/>
    <w:rsid w:val="00BE3DFB"/>
    <w:rsid w:val="00BF03A0"/>
    <w:rsid w:val="00BF189D"/>
    <w:rsid w:val="00BF7D8A"/>
    <w:rsid w:val="00C00FFB"/>
    <w:rsid w:val="00C013F6"/>
    <w:rsid w:val="00C02BD1"/>
    <w:rsid w:val="00C05F9B"/>
    <w:rsid w:val="00C07712"/>
    <w:rsid w:val="00C14101"/>
    <w:rsid w:val="00C22DD3"/>
    <w:rsid w:val="00C24EF0"/>
    <w:rsid w:val="00C2735F"/>
    <w:rsid w:val="00C301B6"/>
    <w:rsid w:val="00C308DD"/>
    <w:rsid w:val="00C342FF"/>
    <w:rsid w:val="00C359AD"/>
    <w:rsid w:val="00C35B4D"/>
    <w:rsid w:val="00C36AE4"/>
    <w:rsid w:val="00C40466"/>
    <w:rsid w:val="00C430CC"/>
    <w:rsid w:val="00C464A3"/>
    <w:rsid w:val="00C47C60"/>
    <w:rsid w:val="00C508BE"/>
    <w:rsid w:val="00C54E52"/>
    <w:rsid w:val="00C55C17"/>
    <w:rsid w:val="00C619D1"/>
    <w:rsid w:val="00C61C29"/>
    <w:rsid w:val="00C64496"/>
    <w:rsid w:val="00C666B1"/>
    <w:rsid w:val="00C66762"/>
    <w:rsid w:val="00C729BF"/>
    <w:rsid w:val="00C77923"/>
    <w:rsid w:val="00C829DF"/>
    <w:rsid w:val="00C84CD8"/>
    <w:rsid w:val="00C85452"/>
    <w:rsid w:val="00C8723E"/>
    <w:rsid w:val="00CA2D2B"/>
    <w:rsid w:val="00CA39D9"/>
    <w:rsid w:val="00CA4B72"/>
    <w:rsid w:val="00CA5B50"/>
    <w:rsid w:val="00CA5FFE"/>
    <w:rsid w:val="00CA6872"/>
    <w:rsid w:val="00CB0D8D"/>
    <w:rsid w:val="00CB0DFA"/>
    <w:rsid w:val="00CB312F"/>
    <w:rsid w:val="00CB370B"/>
    <w:rsid w:val="00CB38C0"/>
    <w:rsid w:val="00CC0BD1"/>
    <w:rsid w:val="00CC158D"/>
    <w:rsid w:val="00CC6269"/>
    <w:rsid w:val="00CC6C42"/>
    <w:rsid w:val="00CC79F1"/>
    <w:rsid w:val="00CC7E6A"/>
    <w:rsid w:val="00CD0719"/>
    <w:rsid w:val="00CD69B8"/>
    <w:rsid w:val="00CE0EAC"/>
    <w:rsid w:val="00CE28F1"/>
    <w:rsid w:val="00CE532F"/>
    <w:rsid w:val="00CE603D"/>
    <w:rsid w:val="00CF1680"/>
    <w:rsid w:val="00CF234A"/>
    <w:rsid w:val="00D01A4A"/>
    <w:rsid w:val="00D03A3E"/>
    <w:rsid w:val="00D06A5E"/>
    <w:rsid w:val="00D07C9D"/>
    <w:rsid w:val="00D103F1"/>
    <w:rsid w:val="00D11708"/>
    <w:rsid w:val="00D11CAB"/>
    <w:rsid w:val="00D122EA"/>
    <w:rsid w:val="00D1496C"/>
    <w:rsid w:val="00D14A98"/>
    <w:rsid w:val="00D1562F"/>
    <w:rsid w:val="00D179CD"/>
    <w:rsid w:val="00D22087"/>
    <w:rsid w:val="00D24300"/>
    <w:rsid w:val="00D25188"/>
    <w:rsid w:val="00D279FC"/>
    <w:rsid w:val="00D27FCF"/>
    <w:rsid w:val="00D32FD7"/>
    <w:rsid w:val="00D33EB0"/>
    <w:rsid w:val="00D41FC6"/>
    <w:rsid w:val="00D41FCB"/>
    <w:rsid w:val="00D43624"/>
    <w:rsid w:val="00D442A9"/>
    <w:rsid w:val="00D44A48"/>
    <w:rsid w:val="00D52BCC"/>
    <w:rsid w:val="00D55852"/>
    <w:rsid w:val="00D5708B"/>
    <w:rsid w:val="00D604D2"/>
    <w:rsid w:val="00D60A1E"/>
    <w:rsid w:val="00D60CD1"/>
    <w:rsid w:val="00D62AEF"/>
    <w:rsid w:val="00D638AF"/>
    <w:rsid w:val="00D64264"/>
    <w:rsid w:val="00D642DF"/>
    <w:rsid w:val="00D65738"/>
    <w:rsid w:val="00D671BD"/>
    <w:rsid w:val="00D77747"/>
    <w:rsid w:val="00D825D3"/>
    <w:rsid w:val="00D85F38"/>
    <w:rsid w:val="00D87C9E"/>
    <w:rsid w:val="00D91837"/>
    <w:rsid w:val="00D9225B"/>
    <w:rsid w:val="00D937E2"/>
    <w:rsid w:val="00D96695"/>
    <w:rsid w:val="00DA2D74"/>
    <w:rsid w:val="00DB1333"/>
    <w:rsid w:val="00DB1499"/>
    <w:rsid w:val="00DB5FA1"/>
    <w:rsid w:val="00DC0375"/>
    <w:rsid w:val="00DC2A00"/>
    <w:rsid w:val="00DC347C"/>
    <w:rsid w:val="00DC454C"/>
    <w:rsid w:val="00DC6753"/>
    <w:rsid w:val="00DD39A9"/>
    <w:rsid w:val="00DE049F"/>
    <w:rsid w:val="00DE3513"/>
    <w:rsid w:val="00DE51B9"/>
    <w:rsid w:val="00DF3590"/>
    <w:rsid w:val="00DF3E8D"/>
    <w:rsid w:val="00E0161E"/>
    <w:rsid w:val="00E0793F"/>
    <w:rsid w:val="00E07B70"/>
    <w:rsid w:val="00E1258C"/>
    <w:rsid w:val="00E15974"/>
    <w:rsid w:val="00E15D4B"/>
    <w:rsid w:val="00E16984"/>
    <w:rsid w:val="00E20922"/>
    <w:rsid w:val="00E214B6"/>
    <w:rsid w:val="00E23047"/>
    <w:rsid w:val="00E23181"/>
    <w:rsid w:val="00E24625"/>
    <w:rsid w:val="00E26A12"/>
    <w:rsid w:val="00E302F3"/>
    <w:rsid w:val="00E41752"/>
    <w:rsid w:val="00E424C4"/>
    <w:rsid w:val="00E426FF"/>
    <w:rsid w:val="00E471E0"/>
    <w:rsid w:val="00E5309E"/>
    <w:rsid w:val="00E53B01"/>
    <w:rsid w:val="00E53D8A"/>
    <w:rsid w:val="00E547F7"/>
    <w:rsid w:val="00E65DB2"/>
    <w:rsid w:val="00E67ADE"/>
    <w:rsid w:val="00E711B0"/>
    <w:rsid w:val="00E73B91"/>
    <w:rsid w:val="00E75180"/>
    <w:rsid w:val="00E76F47"/>
    <w:rsid w:val="00E7715B"/>
    <w:rsid w:val="00E80DCB"/>
    <w:rsid w:val="00E81634"/>
    <w:rsid w:val="00E82314"/>
    <w:rsid w:val="00E83393"/>
    <w:rsid w:val="00E83FAF"/>
    <w:rsid w:val="00E8449E"/>
    <w:rsid w:val="00E846E3"/>
    <w:rsid w:val="00E91D47"/>
    <w:rsid w:val="00E942F5"/>
    <w:rsid w:val="00E96EBA"/>
    <w:rsid w:val="00E96ECD"/>
    <w:rsid w:val="00EA0EA4"/>
    <w:rsid w:val="00EA2F20"/>
    <w:rsid w:val="00EA3AAA"/>
    <w:rsid w:val="00EA4718"/>
    <w:rsid w:val="00EA5219"/>
    <w:rsid w:val="00EA559B"/>
    <w:rsid w:val="00EA60BE"/>
    <w:rsid w:val="00EA6EE7"/>
    <w:rsid w:val="00EB07B6"/>
    <w:rsid w:val="00EB2D5C"/>
    <w:rsid w:val="00EB3B6A"/>
    <w:rsid w:val="00EB5119"/>
    <w:rsid w:val="00EB67E6"/>
    <w:rsid w:val="00EB79F6"/>
    <w:rsid w:val="00EC008A"/>
    <w:rsid w:val="00EC1077"/>
    <w:rsid w:val="00EC441E"/>
    <w:rsid w:val="00EC4B17"/>
    <w:rsid w:val="00EC5B66"/>
    <w:rsid w:val="00EC706A"/>
    <w:rsid w:val="00ED0BF0"/>
    <w:rsid w:val="00ED1FE2"/>
    <w:rsid w:val="00ED26EB"/>
    <w:rsid w:val="00ED38E3"/>
    <w:rsid w:val="00ED46FB"/>
    <w:rsid w:val="00ED5D35"/>
    <w:rsid w:val="00ED7A30"/>
    <w:rsid w:val="00ED7C7B"/>
    <w:rsid w:val="00EE39D2"/>
    <w:rsid w:val="00EE44F0"/>
    <w:rsid w:val="00EF4C3B"/>
    <w:rsid w:val="00EF5966"/>
    <w:rsid w:val="00EF6E89"/>
    <w:rsid w:val="00F00E2F"/>
    <w:rsid w:val="00F0120F"/>
    <w:rsid w:val="00F01AA5"/>
    <w:rsid w:val="00F023EC"/>
    <w:rsid w:val="00F0402F"/>
    <w:rsid w:val="00F0575D"/>
    <w:rsid w:val="00F060A8"/>
    <w:rsid w:val="00F06C18"/>
    <w:rsid w:val="00F117E9"/>
    <w:rsid w:val="00F14412"/>
    <w:rsid w:val="00F16149"/>
    <w:rsid w:val="00F17699"/>
    <w:rsid w:val="00F21D7C"/>
    <w:rsid w:val="00F22284"/>
    <w:rsid w:val="00F22A84"/>
    <w:rsid w:val="00F23179"/>
    <w:rsid w:val="00F265E3"/>
    <w:rsid w:val="00F26BBC"/>
    <w:rsid w:val="00F27310"/>
    <w:rsid w:val="00F27547"/>
    <w:rsid w:val="00F3121E"/>
    <w:rsid w:val="00F31B9B"/>
    <w:rsid w:val="00F362A5"/>
    <w:rsid w:val="00F402FD"/>
    <w:rsid w:val="00F44D77"/>
    <w:rsid w:val="00F51DCB"/>
    <w:rsid w:val="00F551F9"/>
    <w:rsid w:val="00F56A86"/>
    <w:rsid w:val="00F601DF"/>
    <w:rsid w:val="00F61783"/>
    <w:rsid w:val="00F63F05"/>
    <w:rsid w:val="00F6430C"/>
    <w:rsid w:val="00F6448B"/>
    <w:rsid w:val="00F645C7"/>
    <w:rsid w:val="00F65287"/>
    <w:rsid w:val="00F66357"/>
    <w:rsid w:val="00F66A95"/>
    <w:rsid w:val="00F67FB8"/>
    <w:rsid w:val="00F718EE"/>
    <w:rsid w:val="00F720E0"/>
    <w:rsid w:val="00F72C28"/>
    <w:rsid w:val="00F75649"/>
    <w:rsid w:val="00F75CA7"/>
    <w:rsid w:val="00F76062"/>
    <w:rsid w:val="00F76DFD"/>
    <w:rsid w:val="00F7756E"/>
    <w:rsid w:val="00F77C59"/>
    <w:rsid w:val="00F83048"/>
    <w:rsid w:val="00F84B9D"/>
    <w:rsid w:val="00F8672A"/>
    <w:rsid w:val="00F972EC"/>
    <w:rsid w:val="00FA0211"/>
    <w:rsid w:val="00FA1BE1"/>
    <w:rsid w:val="00FA2770"/>
    <w:rsid w:val="00FA28C3"/>
    <w:rsid w:val="00FA3399"/>
    <w:rsid w:val="00FA4050"/>
    <w:rsid w:val="00FA4286"/>
    <w:rsid w:val="00FA43B9"/>
    <w:rsid w:val="00FB0069"/>
    <w:rsid w:val="00FB333F"/>
    <w:rsid w:val="00FB35B1"/>
    <w:rsid w:val="00FB3FA8"/>
    <w:rsid w:val="00FC2D44"/>
    <w:rsid w:val="00FC30A7"/>
    <w:rsid w:val="00FC4FB0"/>
    <w:rsid w:val="00FD00E4"/>
    <w:rsid w:val="00FD0C3E"/>
    <w:rsid w:val="00FD0E64"/>
    <w:rsid w:val="00FD18F4"/>
    <w:rsid w:val="00FD1C77"/>
    <w:rsid w:val="00FD1FD1"/>
    <w:rsid w:val="00FD2939"/>
    <w:rsid w:val="00FE18B0"/>
    <w:rsid w:val="00FE2AC3"/>
    <w:rsid w:val="00FE3012"/>
  </w:rsids>
  <m:mathPr>
    <m:mathFont m:val="Cambria Math"/>
    <m:brkBin m:val="before"/>
    <m:brkBinSub m:val="--"/>
    <m:smallFrac/>
    <m:dispDef/>
    <m:lMargin m:val="0"/>
    <m:rMargin m:val="0"/>
    <m:defJc m:val="centerGroup"/>
    <m:wrapIndent m:val="1440"/>
    <m:intLim m:val="subSup"/>
    <m:naryLim m:val="undOvr"/>
  </m:mathPr>
  <w:themeFontLang w:val="fr-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AC8017"/>
  <w15:docId w15:val="{46B6165E-C18A-471F-907A-85AAD5429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Titre1">
    <w:name w:val="heading 1"/>
    <w:basedOn w:val="Normal"/>
    <w:next w:val="Normal"/>
    <w:link w:val="Titre1Car"/>
    <w:uiPriority w:val="9"/>
    <w:qFormat/>
    <w:rsid w:val="00D91837"/>
    <w:pPr>
      <w:keepNext/>
      <w:keepLines/>
      <w:numPr>
        <w:numId w:val="2"/>
      </w:numPr>
      <w:spacing w:before="480" w:after="0"/>
      <w:ind w:left="1133"/>
      <w:outlineLvl w:val="0"/>
    </w:pPr>
    <w:rPr>
      <w:rFonts w:eastAsiaTheme="majorEastAsia" w:cstheme="majorBidi"/>
      <w:b/>
      <w:bCs/>
      <w:sz w:val="32"/>
      <w:szCs w:val="28"/>
      <w:u w:val="single" w:color="FF0000"/>
    </w:rPr>
  </w:style>
  <w:style w:type="paragraph" w:styleId="Titre2">
    <w:name w:val="heading 2"/>
    <w:basedOn w:val="Normal"/>
    <w:next w:val="Normal"/>
    <w:link w:val="Titre2Car"/>
    <w:autoRedefine/>
    <w:uiPriority w:val="9"/>
    <w:unhideWhenUsed/>
    <w:qFormat/>
    <w:rsid w:val="00782655"/>
    <w:pPr>
      <w:numPr>
        <w:ilvl w:val="1"/>
        <w:numId w:val="2"/>
      </w:numPr>
      <w:tabs>
        <w:tab w:val="left" w:pos="1332"/>
      </w:tabs>
      <w:spacing w:before="200"/>
      <w:ind w:left="1757"/>
      <w:outlineLvl w:val="1"/>
    </w:pPr>
    <w:rPr>
      <w:rFonts w:eastAsiaTheme="majorEastAsia" w:cstheme="majorBidi"/>
      <w:bCs/>
      <w:sz w:val="28"/>
      <w:szCs w:val="26"/>
      <w:u w:val="dotted" w:color="FF0000"/>
    </w:rPr>
  </w:style>
  <w:style w:type="paragraph" w:styleId="Titre3">
    <w:name w:val="heading 3"/>
    <w:basedOn w:val="Normal"/>
    <w:next w:val="Normal"/>
    <w:link w:val="Titre3Car"/>
    <w:autoRedefine/>
    <w:uiPriority w:val="9"/>
    <w:unhideWhenUsed/>
    <w:qFormat/>
    <w:rsid w:val="00915648"/>
    <w:pPr>
      <w:keepNext/>
      <w:keepLines/>
      <w:numPr>
        <w:ilvl w:val="2"/>
        <w:numId w:val="2"/>
      </w:numPr>
      <w:spacing w:before="200" w:after="0"/>
      <w:ind w:left="2549"/>
      <w:outlineLvl w:val="2"/>
    </w:pPr>
    <w:rPr>
      <w:rFonts w:eastAsiaTheme="majorEastAsia" w:cstheme="majorBidi"/>
      <w:bCs/>
      <w:caps/>
      <w:sz w:val="25"/>
      <w:u w:val="double"/>
    </w:rPr>
  </w:style>
  <w:style w:type="paragraph" w:styleId="Titre4">
    <w:name w:val="heading 4"/>
    <w:basedOn w:val="Normal"/>
    <w:next w:val="Normal"/>
    <w:link w:val="Titre4Car"/>
    <w:autoRedefine/>
    <w:uiPriority w:val="9"/>
    <w:unhideWhenUsed/>
    <w:qFormat/>
    <w:rsid w:val="003F022F"/>
    <w:pPr>
      <w:keepNext/>
      <w:keepLines/>
      <w:tabs>
        <w:tab w:val="left" w:pos="1134"/>
      </w:tabs>
      <w:spacing w:before="120" w:after="0"/>
      <w:ind w:left="2549"/>
      <w:outlineLvl w:val="3"/>
    </w:pPr>
    <w:rPr>
      <w:rFonts w:eastAsiaTheme="majorEastAsia" w:cstheme="majorBidi"/>
      <w:b/>
      <w:bCs/>
      <w:i/>
      <w:iCs/>
      <w:sz w:val="24"/>
    </w:rPr>
  </w:style>
  <w:style w:type="paragraph" w:styleId="Titre5">
    <w:name w:val="heading 5"/>
    <w:basedOn w:val="Normal"/>
    <w:next w:val="Normal"/>
    <w:link w:val="Titre5Car"/>
    <w:autoRedefine/>
    <w:uiPriority w:val="9"/>
    <w:unhideWhenUsed/>
    <w:qFormat/>
    <w:rsid w:val="000F3B77"/>
    <w:pPr>
      <w:keepNext/>
      <w:keepLines/>
      <w:spacing w:before="200" w:after="0"/>
      <w:ind w:left="4968" w:hanging="360"/>
      <w:outlineLvl w:val="4"/>
    </w:pPr>
    <w:rPr>
      <w:rFonts w:eastAsiaTheme="majorEastAsia" w:cstheme="majorBidi"/>
      <w:b/>
      <w:i/>
    </w:rPr>
  </w:style>
  <w:style w:type="paragraph" w:styleId="Titre6">
    <w:name w:val="heading 6"/>
    <w:basedOn w:val="Normal"/>
    <w:next w:val="Normal"/>
    <w:link w:val="Titre6Car"/>
    <w:uiPriority w:val="9"/>
    <w:semiHidden/>
    <w:unhideWhenUsed/>
    <w:qFormat/>
    <w:rsid w:val="009C3245"/>
    <w:pPr>
      <w:keepNext/>
      <w:keepLines/>
      <w:numPr>
        <w:ilvl w:val="5"/>
        <w:numId w:val="2"/>
      </w:numPr>
      <w:spacing w:before="200" w:after="0"/>
      <w:outlineLvl w:val="5"/>
    </w:pPr>
    <w:rPr>
      <w:rFonts w:eastAsiaTheme="majorEastAsia" w:cstheme="majorBidi"/>
      <w:i/>
      <w:iCs/>
      <w:color w:val="243F60" w:themeColor="accent1" w:themeShade="7F"/>
    </w:rPr>
  </w:style>
  <w:style w:type="paragraph" w:styleId="Titre7">
    <w:name w:val="heading 7"/>
    <w:basedOn w:val="Normal"/>
    <w:next w:val="Normal"/>
    <w:link w:val="Titre7Car"/>
    <w:uiPriority w:val="9"/>
    <w:semiHidden/>
    <w:unhideWhenUsed/>
    <w:qFormat/>
    <w:rsid w:val="006B3156"/>
    <w:pPr>
      <w:keepNext/>
      <w:keepLines/>
      <w:spacing w:before="200" w:after="0"/>
      <w:ind w:left="6295" w:hanging="425"/>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B3156"/>
    <w:pPr>
      <w:ind w:left="720"/>
      <w:contextualSpacing/>
    </w:pPr>
  </w:style>
  <w:style w:type="numbering" w:customStyle="1" w:styleId="Maliste">
    <w:name w:val="Ma liste"/>
    <w:uiPriority w:val="99"/>
    <w:rsid w:val="00094A94"/>
    <w:pPr>
      <w:numPr>
        <w:numId w:val="1"/>
      </w:numPr>
    </w:pPr>
  </w:style>
  <w:style w:type="paragraph" w:styleId="Sous-titre">
    <w:name w:val="Subtitle"/>
    <w:basedOn w:val="Normal"/>
    <w:next w:val="Normal"/>
    <w:link w:val="Sous-titreCar"/>
    <w:uiPriority w:val="11"/>
    <w:qFormat/>
    <w:rsid w:val="006B3156"/>
    <w:pPr>
      <w:ind w:left="3965" w:hanging="425"/>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6B3156"/>
    <w:rPr>
      <w:rFonts w:asciiTheme="majorHAnsi" w:eastAsiaTheme="majorEastAsia" w:hAnsiTheme="majorHAnsi" w:cstheme="majorBidi"/>
      <w:i/>
      <w:iCs/>
      <w:color w:val="4F81BD" w:themeColor="accent1"/>
      <w:spacing w:val="15"/>
      <w:sz w:val="24"/>
      <w:szCs w:val="24"/>
    </w:rPr>
  </w:style>
  <w:style w:type="character" w:customStyle="1" w:styleId="Titre1Car">
    <w:name w:val="Titre 1 Car"/>
    <w:basedOn w:val="Policepardfaut"/>
    <w:link w:val="Titre1"/>
    <w:uiPriority w:val="9"/>
    <w:rsid w:val="00D91837"/>
    <w:rPr>
      <w:rFonts w:eastAsiaTheme="majorEastAsia" w:cstheme="majorBidi"/>
      <w:b/>
      <w:bCs/>
      <w:sz w:val="32"/>
      <w:szCs w:val="28"/>
      <w:u w:val="single" w:color="FF0000"/>
    </w:rPr>
  </w:style>
  <w:style w:type="character" w:customStyle="1" w:styleId="Titre2Car">
    <w:name w:val="Titre 2 Car"/>
    <w:basedOn w:val="Policepardfaut"/>
    <w:link w:val="Titre2"/>
    <w:uiPriority w:val="9"/>
    <w:rsid w:val="00782655"/>
    <w:rPr>
      <w:rFonts w:eastAsiaTheme="majorEastAsia" w:cstheme="majorBidi"/>
      <w:bCs/>
      <w:sz w:val="28"/>
      <w:szCs w:val="26"/>
      <w:u w:val="dotted" w:color="FF0000"/>
    </w:rPr>
  </w:style>
  <w:style w:type="character" w:customStyle="1" w:styleId="Titre3Car">
    <w:name w:val="Titre 3 Car"/>
    <w:basedOn w:val="Policepardfaut"/>
    <w:link w:val="Titre3"/>
    <w:uiPriority w:val="9"/>
    <w:rsid w:val="00915648"/>
    <w:rPr>
      <w:rFonts w:eastAsiaTheme="majorEastAsia" w:cstheme="majorBidi"/>
      <w:bCs/>
      <w:caps/>
      <w:sz w:val="25"/>
      <w:u w:val="double"/>
    </w:rPr>
  </w:style>
  <w:style w:type="character" w:customStyle="1" w:styleId="Titre4Car">
    <w:name w:val="Titre 4 Car"/>
    <w:basedOn w:val="Policepardfaut"/>
    <w:link w:val="Titre4"/>
    <w:uiPriority w:val="9"/>
    <w:rsid w:val="003F022F"/>
    <w:rPr>
      <w:rFonts w:eastAsiaTheme="majorEastAsia" w:cstheme="majorBidi"/>
      <w:b/>
      <w:bCs/>
      <w:i/>
      <w:iCs/>
      <w:sz w:val="24"/>
    </w:rPr>
  </w:style>
  <w:style w:type="character" w:customStyle="1" w:styleId="Titre5Car">
    <w:name w:val="Titre 5 Car"/>
    <w:basedOn w:val="Policepardfaut"/>
    <w:link w:val="Titre5"/>
    <w:uiPriority w:val="9"/>
    <w:rsid w:val="000F3B77"/>
    <w:rPr>
      <w:rFonts w:eastAsiaTheme="majorEastAsia" w:cstheme="majorBidi"/>
      <w:b/>
      <w:i/>
    </w:rPr>
  </w:style>
  <w:style w:type="character" w:customStyle="1" w:styleId="Titre6Car">
    <w:name w:val="Titre 6 Car"/>
    <w:basedOn w:val="Policepardfaut"/>
    <w:link w:val="Titre6"/>
    <w:uiPriority w:val="9"/>
    <w:semiHidden/>
    <w:rsid w:val="009C3245"/>
    <w:rPr>
      <w:rFonts w:eastAsiaTheme="majorEastAsia" w:cstheme="majorBidi"/>
      <w:i/>
      <w:iCs/>
      <w:color w:val="243F60" w:themeColor="accent1" w:themeShade="7F"/>
    </w:rPr>
  </w:style>
  <w:style w:type="character" w:customStyle="1" w:styleId="Titre7Car">
    <w:name w:val="Titre 7 Car"/>
    <w:basedOn w:val="Policepardfaut"/>
    <w:link w:val="Titre7"/>
    <w:uiPriority w:val="9"/>
    <w:semiHidden/>
    <w:rsid w:val="006B3156"/>
    <w:rPr>
      <w:rFonts w:asciiTheme="majorHAnsi" w:eastAsiaTheme="majorEastAsia" w:hAnsiTheme="majorHAnsi" w:cstheme="majorBidi"/>
      <w:i/>
      <w:iCs/>
      <w:color w:val="404040" w:themeColor="text1" w:themeTint="BF"/>
    </w:rPr>
  </w:style>
  <w:style w:type="paragraph" w:styleId="Titre">
    <w:name w:val="Title"/>
    <w:aliases w:val="Grand titre"/>
    <w:basedOn w:val="Normal"/>
    <w:next w:val="Normal"/>
    <w:link w:val="TitreCar"/>
    <w:uiPriority w:val="10"/>
    <w:qFormat/>
    <w:rsid w:val="0068026D"/>
    <w:pPr>
      <w:pBdr>
        <w:bottom w:val="single" w:sz="8" w:space="4" w:color="4F81BD" w:themeColor="accent1"/>
      </w:pBdr>
      <w:spacing w:after="300" w:line="360" w:lineRule="auto"/>
      <w:contextualSpacing/>
    </w:pPr>
    <w:rPr>
      <w:rFonts w:ascii="Calibri" w:eastAsiaTheme="majorEastAsia" w:hAnsi="Calibri" w:cstheme="majorBidi"/>
      <w:b/>
      <w:spacing w:val="5"/>
      <w:kern w:val="28"/>
      <w:sz w:val="36"/>
      <w:szCs w:val="52"/>
    </w:rPr>
  </w:style>
  <w:style w:type="character" w:customStyle="1" w:styleId="TitreCar">
    <w:name w:val="Titre Car"/>
    <w:aliases w:val="Grand titre Car"/>
    <w:basedOn w:val="Policepardfaut"/>
    <w:link w:val="Titre"/>
    <w:uiPriority w:val="10"/>
    <w:rsid w:val="0068026D"/>
    <w:rPr>
      <w:rFonts w:ascii="Calibri" w:eastAsiaTheme="majorEastAsia" w:hAnsi="Calibri" w:cstheme="majorBidi"/>
      <w:b/>
      <w:spacing w:val="5"/>
      <w:kern w:val="28"/>
      <w:sz w:val="36"/>
      <w:szCs w:val="52"/>
    </w:rPr>
  </w:style>
  <w:style w:type="paragraph" w:styleId="En-tte">
    <w:name w:val="header"/>
    <w:basedOn w:val="Normal"/>
    <w:link w:val="En-tteCar"/>
    <w:uiPriority w:val="99"/>
    <w:unhideWhenUsed/>
    <w:rsid w:val="00381835"/>
    <w:pPr>
      <w:tabs>
        <w:tab w:val="center" w:pos="4536"/>
        <w:tab w:val="right" w:pos="9072"/>
      </w:tabs>
      <w:spacing w:after="0" w:line="240" w:lineRule="auto"/>
    </w:pPr>
  </w:style>
  <w:style w:type="character" w:customStyle="1" w:styleId="En-tteCar">
    <w:name w:val="En-tête Car"/>
    <w:basedOn w:val="Policepardfaut"/>
    <w:link w:val="En-tte"/>
    <w:uiPriority w:val="99"/>
    <w:rsid w:val="00381835"/>
  </w:style>
  <w:style w:type="paragraph" w:styleId="Pieddepage">
    <w:name w:val="footer"/>
    <w:basedOn w:val="Normal"/>
    <w:link w:val="PieddepageCar"/>
    <w:uiPriority w:val="99"/>
    <w:unhideWhenUsed/>
    <w:rsid w:val="0038183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1835"/>
  </w:style>
  <w:style w:type="paragraph" w:styleId="Notedebasdepage">
    <w:name w:val="footnote text"/>
    <w:basedOn w:val="Normal"/>
    <w:link w:val="NotedebasdepageCar"/>
    <w:uiPriority w:val="99"/>
    <w:unhideWhenUsed/>
    <w:rsid w:val="00386DFC"/>
    <w:pPr>
      <w:spacing w:after="0" w:line="240" w:lineRule="auto"/>
    </w:pPr>
    <w:rPr>
      <w:sz w:val="20"/>
      <w:szCs w:val="20"/>
    </w:rPr>
  </w:style>
  <w:style w:type="character" w:customStyle="1" w:styleId="NotedebasdepageCar">
    <w:name w:val="Note de bas de page Car"/>
    <w:basedOn w:val="Policepardfaut"/>
    <w:link w:val="Notedebasdepage"/>
    <w:uiPriority w:val="99"/>
    <w:rsid w:val="00386DFC"/>
    <w:rPr>
      <w:sz w:val="20"/>
      <w:szCs w:val="20"/>
    </w:rPr>
  </w:style>
  <w:style w:type="character" w:styleId="Appelnotedebasdep">
    <w:name w:val="footnote reference"/>
    <w:basedOn w:val="Policepardfaut"/>
    <w:uiPriority w:val="99"/>
    <w:semiHidden/>
    <w:unhideWhenUsed/>
    <w:rsid w:val="00386DFC"/>
    <w:rPr>
      <w:vertAlign w:val="superscript"/>
    </w:rPr>
  </w:style>
  <w:style w:type="paragraph" w:styleId="Bibliographie">
    <w:name w:val="Bibliography"/>
    <w:basedOn w:val="Normal"/>
    <w:next w:val="Normal"/>
    <w:uiPriority w:val="37"/>
    <w:unhideWhenUsed/>
    <w:rsid w:val="00386DFC"/>
    <w:pPr>
      <w:spacing w:after="240" w:line="240" w:lineRule="auto"/>
    </w:pPr>
  </w:style>
  <w:style w:type="paragraph" w:styleId="En-ttedetabledesmatires">
    <w:name w:val="TOC Heading"/>
    <w:basedOn w:val="Titre1"/>
    <w:next w:val="Normal"/>
    <w:uiPriority w:val="39"/>
    <w:unhideWhenUsed/>
    <w:qFormat/>
    <w:rsid w:val="00E15974"/>
    <w:pPr>
      <w:numPr>
        <w:numId w:val="0"/>
      </w:numPr>
      <w:spacing w:before="240" w:line="259" w:lineRule="auto"/>
      <w:outlineLvl w:val="9"/>
    </w:pPr>
    <w:rPr>
      <w:rFonts w:asciiTheme="majorHAnsi" w:hAnsiTheme="majorHAnsi"/>
      <w:b w:val="0"/>
      <w:bCs w:val="0"/>
      <w:caps/>
      <w:color w:val="365F91" w:themeColor="accent1" w:themeShade="BF"/>
      <w:szCs w:val="32"/>
      <w:u w:val="none"/>
    </w:rPr>
  </w:style>
  <w:style w:type="paragraph" w:styleId="TM1">
    <w:name w:val="toc 1"/>
    <w:basedOn w:val="Normal"/>
    <w:next w:val="Normal"/>
    <w:autoRedefine/>
    <w:uiPriority w:val="39"/>
    <w:unhideWhenUsed/>
    <w:rsid w:val="00E15974"/>
    <w:pPr>
      <w:spacing w:after="100"/>
    </w:pPr>
  </w:style>
  <w:style w:type="paragraph" w:styleId="TM2">
    <w:name w:val="toc 2"/>
    <w:basedOn w:val="Normal"/>
    <w:next w:val="Normal"/>
    <w:autoRedefine/>
    <w:uiPriority w:val="39"/>
    <w:unhideWhenUsed/>
    <w:rsid w:val="00E15974"/>
    <w:pPr>
      <w:spacing w:after="100"/>
      <w:ind w:left="220"/>
    </w:pPr>
  </w:style>
  <w:style w:type="paragraph" w:styleId="TM3">
    <w:name w:val="toc 3"/>
    <w:basedOn w:val="Normal"/>
    <w:next w:val="Normal"/>
    <w:autoRedefine/>
    <w:uiPriority w:val="39"/>
    <w:unhideWhenUsed/>
    <w:rsid w:val="00E15974"/>
    <w:pPr>
      <w:spacing w:after="100"/>
      <w:ind w:left="440"/>
    </w:pPr>
  </w:style>
  <w:style w:type="character" w:styleId="Lienhypertexte">
    <w:name w:val="Hyperlink"/>
    <w:basedOn w:val="Policepardfaut"/>
    <w:uiPriority w:val="99"/>
    <w:unhideWhenUsed/>
    <w:rsid w:val="00E15974"/>
    <w:rPr>
      <w:color w:val="0000FF" w:themeColor="hyperlink"/>
      <w:u w:val="single"/>
    </w:rPr>
  </w:style>
  <w:style w:type="paragraph" w:customStyle="1" w:styleId="Normal1">
    <w:name w:val="Normal1"/>
    <w:uiPriority w:val="99"/>
    <w:rsid w:val="00775594"/>
    <w:pPr>
      <w:spacing w:after="0" w:line="240" w:lineRule="auto"/>
      <w:jc w:val="both"/>
    </w:pPr>
    <w:rPr>
      <w:rFonts w:ascii="Verdana" w:eastAsia="SimSun" w:hAnsi="Verdana" w:cs="Verdana"/>
      <w:color w:val="000000"/>
      <w:lang w:val="en-US" w:eastAsia="zh-CN"/>
    </w:rPr>
  </w:style>
  <w:style w:type="character" w:styleId="Marquedecommentaire">
    <w:name w:val="annotation reference"/>
    <w:basedOn w:val="Policepardfaut"/>
    <w:uiPriority w:val="99"/>
    <w:semiHidden/>
    <w:unhideWhenUsed/>
    <w:rsid w:val="00775594"/>
    <w:rPr>
      <w:sz w:val="16"/>
      <w:szCs w:val="16"/>
    </w:rPr>
  </w:style>
  <w:style w:type="paragraph" w:styleId="Commentaire">
    <w:name w:val="annotation text"/>
    <w:basedOn w:val="Normal"/>
    <w:link w:val="CommentaireCar"/>
    <w:uiPriority w:val="99"/>
    <w:semiHidden/>
    <w:unhideWhenUsed/>
    <w:rsid w:val="00775594"/>
    <w:pPr>
      <w:spacing w:line="240" w:lineRule="auto"/>
    </w:pPr>
    <w:rPr>
      <w:sz w:val="20"/>
      <w:szCs w:val="20"/>
    </w:rPr>
  </w:style>
  <w:style w:type="character" w:customStyle="1" w:styleId="CommentaireCar">
    <w:name w:val="Commentaire Car"/>
    <w:basedOn w:val="Policepardfaut"/>
    <w:link w:val="Commentaire"/>
    <w:uiPriority w:val="99"/>
    <w:semiHidden/>
    <w:rsid w:val="00775594"/>
    <w:rPr>
      <w:sz w:val="20"/>
      <w:szCs w:val="20"/>
    </w:rPr>
  </w:style>
  <w:style w:type="paragraph" w:styleId="Objetducommentaire">
    <w:name w:val="annotation subject"/>
    <w:basedOn w:val="Commentaire"/>
    <w:next w:val="Commentaire"/>
    <w:link w:val="ObjetducommentaireCar"/>
    <w:uiPriority w:val="99"/>
    <w:semiHidden/>
    <w:unhideWhenUsed/>
    <w:rsid w:val="00775594"/>
    <w:rPr>
      <w:b/>
      <w:bCs/>
    </w:rPr>
  </w:style>
  <w:style w:type="character" w:customStyle="1" w:styleId="ObjetducommentaireCar">
    <w:name w:val="Objet du commentaire Car"/>
    <w:basedOn w:val="CommentaireCar"/>
    <w:link w:val="Objetducommentaire"/>
    <w:uiPriority w:val="99"/>
    <w:semiHidden/>
    <w:rsid w:val="00775594"/>
    <w:rPr>
      <w:b/>
      <w:bCs/>
      <w:sz w:val="20"/>
      <w:szCs w:val="20"/>
    </w:rPr>
  </w:style>
  <w:style w:type="paragraph" w:styleId="Textedebulles">
    <w:name w:val="Balloon Text"/>
    <w:basedOn w:val="Normal"/>
    <w:link w:val="TextedebullesCar"/>
    <w:uiPriority w:val="99"/>
    <w:semiHidden/>
    <w:unhideWhenUsed/>
    <w:rsid w:val="0077559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75594"/>
    <w:rPr>
      <w:rFonts w:ascii="Segoe UI" w:hAnsi="Segoe UI" w:cs="Segoe UI"/>
      <w:sz w:val="18"/>
      <w:szCs w:val="18"/>
    </w:rPr>
  </w:style>
  <w:style w:type="character" w:customStyle="1" w:styleId="apple-converted-space">
    <w:name w:val="apple-converted-space"/>
    <w:basedOn w:val="Policepardfaut"/>
    <w:rsid w:val="00D279FC"/>
  </w:style>
  <w:style w:type="character" w:styleId="Lienhypertextesuivivisit">
    <w:name w:val="FollowedHyperlink"/>
    <w:basedOn w:val="Policepardfaut"/>
    <w:uiPriority w:val="99"/>
    <w:semiHidden/>
    <w:unhideWhenUsed/>
    <w:rsid w:val="005174B4"/>
    <w:rPr>
      <w:color w:val="800080" w:themeColor="followedHyperlink"/>
      <w:u w:val="single"/>
    </w:rPr>
  </w:style>
  <w:style w:type="paragraph" w:styleId="Index1">
    <w:name w:val="index 1"/>
    <w:basedOn w:val="Normal"/>
    <w:next w:val="Normal"/>
    <w:autoRedefine/>
    <w:uiPriority w:val="99"/>
    <w:unhideWhenUsed/>
    <w:rsid w:val="00AE5854"/>
    <w:pPr>
      <w:ind w:left="220" w:hanging="220"/>
    </w:pPr>
  </w:style>
  <w:style w:type="paragraph" w:styleId="Index2">
    <w:name w:val="index 2"/>
    <w:basedOn w:val="Normal"/>
    <w:next w:val="Normal"/>
    <w:autoRedefine/>
    <w:uiPriority w:val="99"/>
    <w:unhideWhenUsed/>
    <w:rsid w:val="00AE5854"/>
    <w:pPr>
      <w:ind w:left="440" w:hanging="220"/>
    </w:pPr>
  </w:style>
  <w:style w:type="paragraph" w:styleId="Index3">
    <w:name w:val="index 3"/>
    <w:basedOn w:val="Normal"/>
    <w:next w:val="Normal"/>
    <w:autoRedefine/>
    <w:uiPriority w:val="99"/>
    <w:unhideWhenUsed/>
    <w:rsid w:val="00AE5854"/>
    <w:pPr>
      <w:ind w:left="660" w:hanging="220"/>
    </w:pPr>
  </w:style>
  <w:style w:type="paragraph" w:styleId="Index4">
    <w:name w:val="index 4"/>
    <w:basedOn w:val="Normal"/>
    <w:next w:val="Normal"/>
    <w:autoRedefine/>
    <w:uiPriority w:val="99"/>
    <w:unhideWhenUsed/>
    <w:rsid w:val="00AE5854"/>
    <w:pPr>
      <w:ind w:left="880" w:hanging="220"/>
    </w:pPr>
  </w:style>
  <w:style w:type="paragraph" w:styleId="Index5">
    <w:name w:val="index 5"/>
    <w:basedOn w:val="Normal"/>
    <w:next w:val="Normal"/>
    <w:autoRedefine/>
    <w:uiPriority w:val="99"/>
    <w:unhideWhenUsed/>
    <w:rsid w:val="00AE5854"/>
    <w:pPr>
      <w:ind w:left="1100" w:hanging="220"/>
    </w:pPr>
  </w:style>
  <w:style w:type="paragraph" w:styleId="Index6">
    <w:name w:val="index 6"/>
    <w:basedOn w:val="Normal"/>
    <w:next w:val="Normal"/>
    <w:autoRedefine/>
    <w:uiPriority w:val="99"/>
    <w:unhideWhenUsed/>
    <w:rsid w:val="00AE5854"/>
    <w:pPr>
      <w:ind w:left="1320" w:hanging="220"/>
    </w:pPr>
  </w:style>
  <w:style w:type="paragraph" w:styleId="Index7">
    <w:name w:val="index 7"/>
    <w:basedOn w:val="Normal"/>
    <w:next w:val="Normal"/>
    <w:autoRedefine/>
    <w:uiPriority w:val="99"/>
    <w:unhideWhenUsed/>
    <w:rsid w:val="00AE5854"/>
    <w:pPr>
      <w:ind w:left="1540" w:hanging="220"/>
    </w:pPr>
  </w:style>
  <w:style w:type="paragraph" w:styleId="Index8">
    <w:name w:val="index 8"/>
    <w:basedOn w:val="Normal"/>
    <w:next w:val="Normal"/>
    <w:autoRedefine/>
    <w:uiPriority w:val="99"/>
    <w:unhideWhenUsed/>
    <w:rsid w:val="00AE5854"/>
    <w:pPr>
      <w:ind w:left="1760" w:hanging="220"/>
    </w:pPr>
  </w:style>
  <w:style w:type="paragraph" w:styleId="Index9">
    <w:name w:val="index 9"/>
    <w:basedOn w:val="Normal"/>
    <w:next w:val="Normal"/>
    <w:autoRedefine/>
    <w:uiPriority w:val="99"/>
    <w:unhideWhenUsed/>
    <w:rsid w:val="00AE5854"/>
    <w:pPr>
      <w:ind w:left="1980" w:hanging="220"/>
    </w:pPr>
  </w:style>
  <w:style w:type="paragraph" w:styleId="Titreindex">
    <w:name w:val="index heading"/>
    <w:basedOn w:val="Normal"/>
    <w:next w:val="Index1"/>
    <w:uiPriority w:val="99"/>
    <w:unhideWhenUsed/>
    <w:rsid w:val="00AE5854"/>
  </w:style>
  <w:style w:type="table" w:styleId="Grilledutableau">
    <w:name w:val="Table Grid"/>
    <w:basedOn w:val="TableauNormal"/>
    <w:uiPriority w:val="59"/>
    <w:rsid w:val="00347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brut">
    <w:name w:val="Plain Text"/>
    <w:basedOn w:val="Normal"/>
    <w:link w:val="TextebrutCar"/>
    <w:uiPriority w:val="99"/>
    <w:semiHidden/>
    <w:unhideWhenUsed/>
    <w:rsid w:val="00EC1077"/>
    <w:pPr>
      <w:spacing w:after="160" w:line="259" w:lineRule="auto"/>
    </w:pPr>
    <w:rPr>
      <w:rFonts w:ascii="Courier New" w:eastAsia="Calibri" w:hAnsi="Courier New" w:cs="Courier New"/>
      <w:sz w:val="20"/>
      <w:szCs w:val="20"/>
    </w:rPr>
  </w:style>
  <w:style w:type="character" w:customStyle="1" w:styleId="TextebrutCar">
    <w:name w:val="Texte brut Car"/>
    <w:basedOn w:val="Policepardfaut"/>
    <w:link w:val="Textebrut"/>
    <w:uiPriority w:val="99"/>
    <w:semiHidden/>
    <w:rsid w:val="00EC1077"/>
    <w:rPr>
      <w:rFonts w:ascii="Courier New" w:eastAsia="Calibri" w:hAnsi="Courier New" w:cs="Courier New"/>
      <w:sz w:val="20"/>
      <w:szCs w:val="20"/>
    </w:rPr>
  </w:style>
  <w:style w:type="paragraph" w:customStyle="1" w:styleId="Standard">
    <w:name w:val="Standard"/>
    <w:rsid w:val="00EC1077"/>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character" w:customStyle="1" w:styleId="Mentionnonrsolue1">
    <w:name w:val="Mention non résolue1"/>
    <w:basedOn w:val="Policepardfaut"/>
    <w:uiPriority w:val="99"/>
    <w:semiHidden/>
    <w:unhideWhenUsed/>
    <w:rsid w:val="004339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856">
      <w:bodyDiv w:val="1"/>
      <w:marLeft w:val="0"/>
      <w:marRight w:val="0"/>
      <w:marTop w:val="0"/>
      <w:marBottom w:val="0"/>
      <w:divBdr>
        <w:top w:val="none" w:sz="0" w:space="0" w:color="auto"/>
        <w:left w:val="none" w:sz="0" w:space="0" w:color="auto"/>
        <w:bottom w:val="none" w:sz="0" w:space="0" w:color="auto"/>
        <w:right w:val="none" w:sz="0" w:space="0" w:color="auto"/>
      </w:divBdr>
    </w:div>
    <w:div w:id="167061934">
      <w:bodyDiv w:val="1"/>
      <w:marLeft w:val="0"/>
      <w:marRight w:val="0"/>
      <w:marTop w:val="0"/>
      <w:marBottom w:val="0"/>
      <w:divBdr>
        <w:top w:val="none" w:sz="0" w:space="0" w:color="auto"/>
        <w:left w:val="none" w:sz="0" w:space="0" w:color="auto"/>
        <w:bottom w:val="none" w:sz="0" w:space="0" w:color="auto"/>
        <w:right w:val="none" w:sz="0" w:space="0" w:color="auto"/>
      </w:divBdr>
    </w:div>
    <w:div w:id="289476522">
      <w:bodyDiv w:val="1"/>
      <w:marLeft w:val="0"/>
      <w:marRight w:val="0"/>
      <w:marTop w:val="0"/>
      <w:marBottom w:val="0"/>
      <w:divBdr>
        <w:top w:val="none" w:sz="0" w:space="0" w:color="auto"/>
        <w:left w:val="none" w:sz="0" w:space="0" w:color="auto"/>
        <w:bottom w:val="none" w:sz="0" w:space="0" w:color="auto"/>
        <w:right w:val="none" w:sz="0" w:space="0" w:color="auto"/>
      </w:divBdr>
    </w:div>
    <w:div w:id="461774012">
      <w:bodyDiv w:val="1"/>
      <w:marLeft w:val="0"/>
      <w:marRight w:val="0"/>
      <w:marTop w:val="0"/>
      <w:marBottom w:val="0"/>
      <w:divBdr>
        <w:top w:val="none" w:sz="0" w:space="0" w:color="auto"/>
        <w:left w:val="none" w:sz="0" w:space="0" w:color="auto"/>
        <w:bottom w:val="none" w:sz="0" w:space="0" w:color="auto"/>
        <w:right w:val="none" w:sz="0" w:space="0" w:color="auto"/>
      </w:divBdr>
      <w:divsChild>
        <w:div w:id="79302591">
          <w:marLeft w:val="0"/>
          <w:marRight w:val="0"/>
          <w:marTop w:val="0"/>
          <w:marBottom w:val="0"/>
          <w:divBdr>
            <w:top w:val="none" w:sz="0" w:space="0" w:color="auto"/>
            <w:left w:val="none" w:sz="0" w:space="0" w:color="auto"/>
            <w:bottom w:val="none" w:sz="0" w:space="0" w:color="auto"/>
            <w:right w:val="none" w:sz="0" w:space="0" w:color="auto"/>
          </w:divBdr>
        </w:div>
        <w:div w:id="623387722">
          <w:marLeft w:val="0"/>
          <w:marRight w:val="0"/>
          <w:marTop w:val="0"/>
          <w:marBottom w:val="0"/>
          <w:divBdr>
            <w:top w:val="none" w:sz="0" w:space="0" w:color="auto"/>
            <w:left w:val="none" w:sz="0" w:space="0" w:color="auto"/>
            <w:bottom w:val="none" w:sz="0" w:space="0" w:color="auto"/>
            <w:right w:val="none" w:sz="0" w:space="0" w:color="auto"/>
          </w:divBdr>
        </w:div>
        <w:div w:id="775101665">
          <w:marLeft w:val="0"/>
          <w:marRight w:val="0"/>
          <w:marTop w:val="0"/>
          <w:marBottom w:val="0"/>
          <w:divBdr>
            <w:top w:val="none" w:sz="0" w:space="0" w:color="auto"/>
            <w:left w:val="none" w:sz="0" w:space="0" w:color="auto"/>
            <w:bottom w:val="none" w:sz="0" w:space="0" w:color="auto"/>
            <w:right w:val="none" w:sz="0" w:space="0" w:color="auto"/>
          </w:divBdr>
        </w:div>
        <w:div w:id="1055083779">
          <w:marLeft w:val="0"/>
          <w:marRight w:val="0"/>
          <w:marTop w:val="0"/>
          <w:marBottom w:val="0"/>
          <w:divBdr>
            <w:top w:val="none" w:sz="0" w:space="0" w:color="auto"/>
            <w:left w:val="none" w:sz="0" w:space="0" w:color="auto"/>
            <w:bottom w:val="none" w:sz="0" w:space="0" w:color="auto"/>
            <w:right w:val="none" w:sz="0" w:space="0" w:color="auto"/>
          </w:divBdr>
        </w:div>
        <w:div w:id="1129858195">
          <w:marLeft w:val="0"/>
          <w:marRight w:val="0"/>
          <w:marTop w:val="0"/>
          <w:marBottom w:val="0"/>
          <w:divBdr>
            <w:top w:val="none" w:sz="0" w:space="0" w:color="auto"/>
            <w:left w:val="none" w:sz="0" w:space="0" w:color="auto"/>
            <w:bottom w:val="none" w:sz="0" w:space="0" w:color="auto"/>
            <w:right w:val="none" w:sz="0" w:space="0" w:color="auto"/>
          </w:divBdr>
        </w:div>
        <w:div w:id="1419130863">
          <w:marLeft w:val="0"/>
          <w:marRight w:val="0"/>
          <w:marTop w:val="0"/>
          <w:marBottom w:val="0"/>
          <w:divBdr>
            <w:top w:val="none" w:sz="0" w:space="0" w:color="auto"/>
            <w:left w:val="none" w:sz="0" w:space="0" w:color="auto"/>
            <w:bottom w:val="none" w:sz="0" w:space="0" w:color="auto"/>
            <w:right w:val="none" w:sz="0" w:space="0" w:color="auto"/>
          </w:divBdr>
        </w:div>
        <w:div w:id="1820071665">
          <w:marLeft w:val="0"/>
          <w:marRight w:val="0"/>
          <w:marTop w:val="0"/>
          <w:marBottom w:val="0"/>
          <w:divBdr>
            <w:top w:val="none" w:sz="0" w:space="0" w:color="auto"/>
            <w:left w:val="none" w:sz="0" w:space="0" w:color="auto"/>
            <w:bottom w:val="none" w:sz="0" w:space="0" w:color="auto"/>
            <w:right w:val="none" w:sz="0" w:space="0" w:color="auto"/>
          </w:divBdr>
        </w:div>
        <w:div w:id="1940872882">
          <w:marLeft w:val="0"/>
          <w:marRight w:val="0"/>
          <w:marTop w:val="0"/>
          <w:marBottom w:val="0"/>
          <w:divBdr>
            <w:top w:val="none" w:sz="0" w:space="0" w:color="auto"/>
            <w:left w:val="none" w:sz="0" w:space="0" w:color="auto"/>
            <w:bottom w:val="none" w:sz="0" w:space="0" w:color="auto"/>
            <w:right w:val="none" w:sz="0" w:space="0" w:color="auto"/>
          </w:divBdr>
        </w:div>
      </w:divsChild>
    </w:div>
    <w:div w:id="525099928">
      <w:bodyDiv w:val="1"/>
      <w:marLeft w:val="0"/>
      <w:marRight w:val="0"/>
      <w:marTop w:val="0"/>
      <w:marBottom w:val="0"/>
      <w:divBdr>
        <w:top w:val="none" w:sz="0" w:space="0" w:color="auto"/>
        <w:left w:val="none" w:sz="0" w:space="0" w:color="auto"/>
        <w:bottom w:val="none" w:sz="0" w:space="0" w:color="auto"/>
        <w:right w:val="none" w:sz="0" w:space="0" w:color="auto"/>
      </w:divBdr>
      <w:divsChild>
        <w:div w:id="961690941">
          <w:marLeft w:val="0"/>
          <w:marRight w:val="0"/>
          <w:marTop w:val="0"/>
          <w:marBottom w:val="0"/>
          <w:divBdr>
            <w:top w:val="none" w:sz="0" w:space="0" w:color="auto"/>
            <w:left w:val="none" w:sz="0" w:space="0" w:color="auto"/>
            <w:bottom w:val="none" w:sz="0" w:space="0" w:color="auto"/>
            <w:right w:val="none" w:sz="0" w:space="0" w:color="auto"/>
          </w:divBdr>
        </w:div>
        <w:div w:id="1103771293">
          <w:marLeft w:val="0"/>
          <w:marRight w:val="0"/>
          <w:marTop w:val="0"/>
          <w:marBottom w:val="0"/>
          <w:divBdr>
            <w:top w:val="none" w:sz="0" w:space="0" w:color="auto"/>
            <w:left w:val="none" w:sz="0" w:space="0" w:color="auto"/>
            <w:bottom w:val="none" w:sz="0" w:space="0" w:color="auto"/>
            <w:right w:val="none" w:sz="0" w:space="0" w:color="auto"/>
          </w:divBdr>
        </w:div>
        <w:div w:id="1268662213">
          <w:marLeft w:val="0"/>
          <w:marRight w:val="0"/>
          <w:marTop w:val="0"/>
          <w:marBottom w:val="0"/>
          <w:divBdr>
            <w:top w:val="none" w:sz="0" w:space="0" w:color="auto"/>
            <w:left w:val="none" w:sz="0" w:space="0" w:color="auto"/>
            <w:bottom w:val="none" w:sz="0" w:space="0" w:color="auto"/>
            <w:right w:val="none" w:sz="0" w:space="0" w:color="auto"/>
          </w:divBdr>
        </w:div>
        <w:div w:id="1551529856">
          <w:marLeft w:val="0"/>
          <w:marRight w:val="0"/>
          <w:marTop w:val="0"/>
          <w:marBottom w:val="0"/>
          <w:divBdr>
            <w:top w:val="none" w:sz="0" w:space="0" w:color="auto"/>
            <w:left w:val="none" w:sz="0" w:space="0" w:color="auto"/>
            <w:bottom w:val="none" w:sz="0" w:space="0" w:color="auto"/>
            <w:right w:val="none" w:sz="0" w:space="0" w:color="auto"/>
          </w:divBdr>
        </w:div>
        <w:div w:id="2134977767">
          <w:marLeft w:val="0"/>
          <w:marRight w:val="0"/>
          <w:marTop w:val="0"/>
          <w:marBottom w:val="0"/>
          <w:divBdr>
            <w:top w:val="none" w:sz="0" w:space="0" w:color="auto"/>
            <w:left w:val="none" w:sz="0" w:space="0" w:color="auto"/>
            <w:bottom w:val="none" w:sz="0" w:space="0" w:color="auto"/>
            <w:right w:val="none" w:sz="0" w:space="0" w:color="auto"/>
          </w:divBdr>
        </w:div>
      </w:divsChild>
    </w:div>
    <w:div w:id="526524760">
      <w:bodyDiv w:val="1"/>
      <w:marLeft w:val="0"/>
      <w:marRight w:val="0"/>
      <w:marTop w:val="0"/>
      <w:marBottom w:val="0"/>
      <w:divBdr>
        <w:top w:val="none" w:sz="0" w:space="0" w:color="auto"/>
        <w:left w:val="none" w:sz="0" w:space="0" w:color="auto"/>
        <w:bottom w:val="none" w:sz="0" w:space="0" w:color="auto"/>
        <w:right w:val="none" w:sz="0" w:space="0" w:color="auto"/>
      </w:divBdr>
    </w:div>
    <w:div w:id="597829923">
      <w:bodyDiv w:val="1"/>
      <w:marLeft w:val="0"/>
      <w:marRight w:val="0"/>
      <w:marTop w:val="0"/>
      <w:marBottom w:val="0"/>
      <w:divBdr>
        <w:top w:val="none" w:sz="0" w:space="0" w:color="auto"/>
        <w:left w:val="none" w:sz="0" w:space="0" w:color="auto"/>
        <w:bottom w:val="none" w:sz="0" w:space="0" w:color="auto"/>
        <w:right w:val="none" w:sz="0" w:space="0" w:color="auto"/>
      </w:divBdr>
      <w:divsChild>
        <w:div w:id="373430853">
          <w:marLeft w:val="0"/>
          <w:marRight w:val="0"/>
          <w:marTop w:val="0"/>
          <w:marBottom w:val="0"/>
          <w:divBdr>
            <w:top w:val="none" w:sz="0" w:space="0" w:color="auto"/>
            <w:left w:val="none" w:sz="0" w:space="0" w:color="auto"/>
            <w:bottom w:val="none" w:sz="0" w:space="0" w:color="auto"/>
            <w:right w:val="none" w:sz="0" w:space="0" w:color="auto"/>
          </w:divBdr>
        </w:div>
        <w:div w:id="398096654">
          <w:marLeft w:val="0"/>
          <w:marRight w:val="0"/>
          <w:marTop w:val="0"/>
          <w:marBottom w:val="0"/>
          <w:divBdr>
            <w:top w:val="none" w:sz="0" w:space="0" w:color="auto"/>
            <w:left w:val="none" w:sz="0" w:space="0" w:color="auto"/>
            <w:bottom w:val="none" w:sz="0" w:space="0" w:color="auto"/>
            <w:right w:val="none" w:sz="0" w:space="0" w:color="auto"/>
          </w:divBdr>
        </w:div>
        <w:div w:id="475227017">
          <w:marLeft w:val="0"/>
          <w:marRight w:val="0"/>
          <w:marTop w:val="0"/>
          <w:marBottom w:val="0"/>
          <w:divBdr>
            <w:top w:val="none" w:sz="0" w:space="0" w:color="auto"/>
            <w:left w:val="none" w:sz="0" w:space="0" w:color="auto"/>
            <w:bottom w:val="none" w:sz="0" w:space="0" w:color="auto"/>
            <w:right w:val="none" w:sz="0" w:space="0" w:color="auto"/>
          </w:divBdr>
        </w:div>
        <w:div w:id="662247931">
          <w:marLeft w:val="0"/>
          <w:marRight w:val="0"/>
          <w:marTop w:val="0"/>
          <w:marBottom w:val="0"/>
          <w:divBdr>
            <w:top w:val="none" w:sz="0" w:space="0" w:color="auto"/>
            <w:left w:val="none" w:sz="0" w:space="0" w:color="auto"/>
            <w:bottom w:val="none" w:sz="0" w:space="0" w:color="auto"/>
            <w:right w:val="none" w:sz="0" w:space="0" w:color="auto"/>
          </w:divBdr>
        </w:div>
        <w:div w:id="796947080">
          <w:marLeft w:val="0"/>
          <w:marRight w:val="0"/>
          <w:marTop w:val="0"/>
          <w:marBottom w:val="0"/>
          <w:divBdr>
            <w:top w:val="none" w:sz="0" w:space="0" w:color="auto"/>
            <w:left w:val="none" w:sz="0" w:space="0" w:color="auto"/>
            <w:bottom w:val="none" w:sz="0" w:space="0" w:color="auto"/>
            <w:right w:val="none" w:sz="0" w:space="0" w:color="auto"/>
          </w:divBdr>
        </w:div>
        <w:div w:id="1141920087">
          <w:marLeft w:val="0"/>
          <w:marRight w:val="0"/>
          <w:marTop w:val="0"/>
          <w:marBottom w:val="0"/>
          <w:divBdr>
            <w:top w:val="none" w:sz="0" w:space="0" w:color="auto"/>
            <w:left w:val="none" w:sz="0" w:space="0" w:color="auto"/>
            <w:bottom w:val="none" w:sz="0" w:space="0" w:color="auto"/>
            <w:right w:val="none" w:sz="0" w:space="0" w:color="auto"/>
          </w:divBdr>
        </w:div>
        <w:div w:id="1547643254">
          <w:marLeft w:val="0"/>
          <w:marRight w:val="0"/>
          <w:marTop w:val="0"/>
          <w:marBottom w:val="0"/>
          <w:divBdr>
            <w:top w:val="none" w:sz="0" w:space="0" w:color="auto"/>
            <w:left w:val="none" w:sz="0" w:space="0" w:color="auto"/>
            <w:bottom w:val="none" w:sz="0" w:space="0" w:color="auto"/>
            <w:right w:val="none" w:sz="0" w:space="0" w:color="auto"/>
          </w:divBdr>
        </w:div>
        <w:div w:id="1945766873">
          <w:marLeft w:val="0"/>
          <w:marRight w:val="0"/>
          <w:marTop w:val="0"/>
          <w:marBottom w:val="0"/>
          <w:divBdr>
            <w:top w:val="none" w:sz="0" w:space="0" w:color="auto"/>
            <w:left w:val="none" w:sz="0" w:space="0" w:color="auto"/>
            <w:bottom w:val="none" w:sz="0" w:space="0" w:color="auto"/>
            <w:right w:val="none" w:sz="0" w:space="0" w:color="auto"/>
          </w:divBdr>
        </w:div>
      </w:divsChild>
    </w:div>
    <w:div w:id="809178650">
      <w:bodyDiv w:val="1"/>
      <w:marLeft w:val="0"/>
      <w:marRight w:val="0"/>
      <w:marTop w:val="0"/>
      <w:marBottom w:val="0"/>
      <w:divBdr>
        <w:top w:val="none" w:sz="0" w:space="0" w:color="auto"/>
        <w:left w:val="none" w:sz="0" w:space="0" w:color="auto"/>
        <w:bottom w:val="none" w:sz="0" w:space="0" w:color="auto"/>
        <w:right w:val="none" w:sz="0" w:space="0" w:color="auto"/>
      </w:divBdr>
      <w:divsChild>
        <w:div w:id="306010348">
          <w:marLeft w:val="619"/>
          <w:marRight w:val="0"/>
          <w:marTop w:val="173"/>
          <w:marBottom w:val="0"/>
          <w:divBdr>
            <w:top w:val="none" w:sz="0" w:space="0" w:color="auto"/>
            <w:left w:val="none" w:sz="0" w:space="0" w:color="auto"/>
            <w:bottom w:val="none" w:sz="0" w:space="0" w:color="auto"/>
            <w:right w:val="none" w:sz="0" w:space="0" w:color="auto"/>
          </w:divBdr>
        </w:div>
        <w:div w:id="1602911956">
          <w:marLeft w:val="1339"/>
          <w:marRight w:val="0"/>
          <w:marTop w:val="154"/>
          <w:marBottom w:val="0"/>
          <w:divBdr>
            <w:top w:val="none" w:sz="0" w:space="0" w:color="auto"/>
            <w:left w:val="none" w:sz="0" w:space="0" w:color="auto"/>
            <w:bottom w:val="none" w:sz="0" w:space="0" w:color="auto"/>
            <w:right w:val="none" w:sz="0" w:space="0" w:color="auto"/>
          </w:divBdr>
        </w:div>
        <w:div w:id="350886993">
          <w:marLeft w:val="1339"/>
          <w:marRight w:val="0"/>
          <w:marTop w:val="154"/>
          <w:marBottom w:val="0"/>
          <w:divBdr>
            <w:top w:val="none" w:sz="0" w:space="0" w:color="auto"/>
            <w:left w:val="none" w:sz="0" w:space="0" w:color="auto"/>
            <w:bottom w:val="none" w:sz="0" w:space="0" w:color="auto"/>
            <w:right w:val="none" w:sz="0" w:space="0" w:color="auto"/>
          </w:divBdr>
        </w:div>
        <w:div w:id="1285385655">
          <w:marLeft w:val="1339"/>
          <w:marRight w:val="0"/>
          <w:marTop w:val="154"/>
          <w:marBottom w:val="0"/>
          <w:divBdr>
            <w:top w:val="none" w:sz="0" w:space="0" w:color="auto"/>
            <w:left w:val="none" w:sz="0" w:space="0" w:color="auto"/>
            <w:bottom w:val="none" w:sz="0" w:space="0" w:color="auto"/>
            <w:right w:val="none" w:sz="0" w:space="0" w:color="auto"/>
          </w:divBdr>
        </w:div>
      </w:divsChild>
    </w:div>
    <w:div w:id="912394417">
      <w:bodyDiv w:val="1"/>
      <w:marLeft w:val="0"/>
      <w:marRight w:val="0"/>
      <w:marTop w:val="0"/>
      <w:marBottom w:val="0"/>
      <w:divBdr>
        <w:top w:val="none" w:sz="0" w:space="0" w:color="auto"/>
        <w:left w:val="none" w:sz="0" w:space="0" w:color="auto"/>
        <w:bottom w:val="none" w:sz="0" w:space="0" w:color="auto"/>
        <w:right w:val="none" w:sz="0" w:space="0" w:color="auto"/>
      </w:divBdr>
    </w:div>
    <w:div w:id="960116053">
      <w:bodyDiv w:val="1"/>
      <w:marLeft w:val="0"/>
      <w:marRight w:val="0"/>
      <w:marTop w:val="0"/>
      <w:marBottom w:val="0"/>
      <w:divBdr>
        <w:top w:val="none" w:sz="0" w:space="0" w:color="auto"/>
        <w:left w:val="none" w:sz="0" w:space="0" w:color="auto"/>
        <w:bottom w:val="none" w:sz="0" w:space="0" w:color="auto"/>
        <w:right w:val="none" w:sz="0" w:space="0" w:color="auto"/>
      </w:divBdr>
    </w:div>
    <w:div w:id="1088506269">
      <w:bodyDiv w:val="1"/>
      <w:marLeft w:val="0"/>
      <w:marRight w:val="0"/>
      <w:marTop w:val="0"/>
      <w:marBottom w:val="0"/>
      <w:divBdr>
        <w:top w:val="none" w:sz="0" w:space="0" w:color="auto"/>
        <w:left w:val="none" w:sz="0" w:space="0" w:color="auto"/>
        <w:bottom w:val="none" w:sz="0" w:space="0" w:color="auto"/>
        <w:right w:val="none" w:sz="0" w:space="0" w:color="auto"/>
      </w:divBdr>
    </w:div>
    <w:div w:id="1173185472">
      <w:bodyDiv w:val="1"/>
      <w:marLeft w:val="0"/>
      <w:marRight w:val="0"/>
      <w:marTop w:val="0"/>
      <w:marBottom w:val="0"/>
      <w:divBdr>
        <w:top w:val="none" w:sz="0" w:space="0" w:color="auto"/>
        <w:left w:val="none" w:sz="0" w:space="0" w:color="auto"/>
        <w:bottom w:val="none" w:sz="0" w:space="0" w:color="auto"/>
        <w:right w:val="none" w:sz="0" w:space="0" w:color="auto"/>
      </w:divBdr>
    </w:div>
    <w:div w:id="1231235853">
      <w:bodyDiv w:val="1"/>
      <w:marLeft w:val="0"/>
      <w:marRight w:val="0"/>
      <w:marTop w:val="0"/>
      <w:marBottom w:val="0"/>
      <w:divBdr>
        <w:top w:val="none" w:sz="0" w:space="0" w:color="auto"/>
        <w:left w:val="none" w:sz="0" w:space="0" w:color="auto"/>
        <w:bottom w:val="none" w:sz="0" w:space="0" w:color="auto"/>
        <w:right w:val="none" w:sz="0" w:space="0" w:color="auto"/>
      </w:divBdr>
    </w:div>
    <w:div w:id="1237741003">
      <w:bodyDiv w:val="1"/>
      <w:marLeft w:val="0"/>
      <w:marRight w:val="0"/>
      <w:marTop w:val="0"/>
      <w:marBottom w:val="0"/>
      <w:divBdr>
        <w:top w:val="none" w:sz="0" w:space="0" w:color="auto"/>
        <w:left w:val="none" w:sz="0" w:space="0" w:color="auto"/>
        <w:bottom w:val="none" w:sz="0" w:space="0" w:color="auto"/>
        <w:right w:val="none" w:sz="0" w:space="0" w:color="auto"/>
      </w:divBdr>
      <w:divsChild>
        <w:div w:id="1155074712">
          <w:marLeft w:val="0"/>
          <w:marRight w:val="0"/>
          <w:marTop w:val="0"/>
          <w:marBottom w:val="0"/>
          <w:divBdr>
            <w:top w:val="none" w:sz="0" w:space="0" w:color="auto"/>
            <w:left w:val="none" w:sz="0" w:space="0" w:color="auto"/>
            <w:bottom w:val="none" w:sz="0" w:space="0" w:color="auto"/>
            <w:right w:val="none" w:sz="0" w:space="0" w:color="auto"/>
          </w:divBdr>
          <w:divsChild>
            <w:div w:id="1138456373">
              <w:marLeft w:val="0"/>
              <w:marRight w:val="0"/>
              <w:marTop w:val="0"/>
              <w:marBottom w:val="0"/>
              <w:divBdr>
                <w:top w:val="none" w:sz="0" w:space="0" w:color="auto"/>
                <w:left w:val="none" w:sz="0" w:space="0" w:color="auto"/>
                <w:bottom w:val="none" w:sz="0" w:space="0" w:color="auto"/>
                <w:right w:val="none" w:sz="0" w:space="0" w:color="auto"/>
              </w:divBdr>
            </w:div>
          </w:divsChild>
        </w:div>
        <w:div w:id="1661889318">
          <w:marLeft w:val="0"/>
          <w:marRight w:val="0"/>
          <w:marTop w:val="0"/>
          <w:marBottom w:val="0"/>
          <w:divBdr>
            <w:top w:val="none" w:sz="0" w:space="0" w:color="auto"/>
            <w:left w:val="none" w:sz="0" w:space="0" w:color="auto"/>
            <w:bottom w:val="none" w:sz="0" w:space="0" w:color="auto"/>
            <w:right w:val="none" w:sz="0" w:space="0" w:color="auto"/>
          </w:divBdr>
          <w:divsChild>
            <w:div w:id="17703508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5550605">
      <w:bodyDiv w:val="1"/>
      <w:marLeft w:val="0"/>
      <w:marRight w:val="0"/>
      <w:marTop w:val="0"/>
      <w:marBottom w:val="0"/>
      <w:divBdr>
        <w:top w:val="none" w:sz="0" w:space="0" w:color="auto"/>
        <w:left w:val="none" w:sz="0" w:space="0" w:color="auto"/>
        <w:bottom w:val="none" w:sz="0" w:space="0" w:color="auto"/>
        <w:right w:val="none" w:sz="0" w:space="0" w:color="auto"/>
      </w:divBdr>
    </w:div>
    <w:div w:id="1907258867">
      <w:bodyDiv w:val="1"/>
      <w:marLeft w:val="0"/>
      <w:marRight w:val="0"/>
      <w:marTop w:val="0"/>
      <w:marBottom w:val="0"/>
      <w:divBdr>
        <w:top w:val="none" w:sz="0" w:space="0" w:color="auto"/>
        <w:left w:val="none" w:sz="0" w:space="0" w:color="auto"/>
        <w:bottom w:val="none" w:sz="0" w:space="0" w:color="auto"/>
        <w:right w:val="none" w:sz="0" w:space="0" w:color="auto"/>
      </w:divBdr>
    </w:div>
    <w:div w:id="2002269935">
      <w:bodyDiv w:val="1"/>
      <w:marLeft w:val="0"/>
      <w:marRight w:val="0"/>
      <w:marTop w:val="0"/>
      <w:marBottom w:val="0"/>
      <w:divBdr>
        <w:top w:val="none" w:sz="0" w:space="0" w:color="auto"/>
        <w:left w:val="none" w:sz="0" w:space="0" w:color="auto"/>
        <w:bottom w:val="none" w:sz="0" w:space="0" w:color="auto"/>
        <w:right w:val="none" w:sz="0" w:space="0" w:color="auto"/>
      </w:divBdr>
    </w:div>
    <w:div w:id="2133593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od&#232;le%202.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FF476-FC38-4AE3-97D0-0415EE364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2.dotx</Template>
  <TotalTime>0</TotalTime>
  <Pages>3</Pages>
  <Words>4531</Words>
  <Characters>24922</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 MARTINELLI, Muriel</cp:lastModifiedBy>
  <cp:revision>2</cp:revision>
  <cp:lastPrinted>2017-11-16T12:43:00Z</cp:lastPrinted>
  <dcterms:created xsi:type="dcterms:W3CDTF">2018-10-05T09:23:00Z</dcterms:created>
  <dcterms:modified xsi:type="dcterms:W3CDTF">2018-10-05T09:23:00Z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zotero-version="4.0.11"&gt;&lt;session id="VfSSTlTJ"/&gt;&lt;style id="http://www.zotero.org/styles/universite-de-liege-histoire" hasBibliography="1" bibliographyStyleHasBeenSet="1"/&gt;&lt;prefs&gt;&lt;pref name="fieldType" value="Field"/&gt;&lt;pref name="stor</vt:lpwstr>
  </property>
  <property fmtid="{D5CDD505-2E9C-101B-9397-08002B2CF9AE}" pid="3" name="ZOTERO_PREF_2">
    <vt:lpwstr>eReferences" value="true"/&gt;&lt;pref name="automaticJournalAbbreviations" value="true"/&gt;&lt;pref name="noteType" value="1"/&gt;&lt;/prefs&gt;&lt;/data&gt;</vt:lpwstr>
  </property>
</Properties>
</file>